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6C1" w:rsidRPr="003546C1" w:rsidRDefault="003546C1" w:rsidP="003546C1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bookmarkStart w:id="0" w:name="_GoBack"/>
      <w:bookmarkEnd w:id="0"/>
      <w:r w:rsidRPr="003546C1">
        <w:rPr>
          <w:rFonts w:ascii="Times New Roman" w:eastAsia="Times New Roman" w:hAnsi="Times New Roman"/>
          <w:sz w:val="24"/>
          <w:szCs w:val="24"/>
          <w:lang w:eastAsia="it-IT"/>
        </w:rPr>
        <w:t xml:space="preserve">Al  Sig.  Sindaco </w:t>
      </w:r>
    </w:p>
    <w:p w:rsidR="003546C1" w:rsidRPr="003546C1" w:rsidRDefault="003546C1" w:rsidP="003546C1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                                                                                   COMUNE DI BEDIZZOLE </w:t>
      </w:r>
    </w:p>
    <w:p w:rsidR="003546C1" w:rsidRPr="003546C1" w:rsidRDefault="003546C1" w:rsidP="003546C1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</w:t>
      </w:r>
      <w:r w:rsidRPr="003546C1">
        <w:rPr>
          <w:rFonts w:ascii="Times New Roman" w:eastAsia="Times New Roman" w:hAnsi="Times New Roman"/>
          <w:sz w:val="24"/>
          <w:szCs w:val="24"/>
          <w:lang w:eastAsia="it-IT"/>
        </w:rPr>
        <w:t xml:space="preserve">Piazza Vittorio Emanuele II° n. 1 </w:t>
      </w:r>
    </w:p>
    <w:p w:rsidR="003546C1" w:rsidRPr="003546C1" w:rsidRDefault="003546C1" w:rsidP="003546C1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                                                               25081          BEDIZZOLE     (BS) </w:t>
      </w:r>
      <w:r w:rsidRPr="003546C1">
        <w:rPr>
          <w:rFonts w:ascii="Arial Narrow" w:eastAsia="Times New Roman" w:hAnsi="Arial Narrow"/>
          <w:szCs w:val="24"/>
          <w:lang w:eastAsia="it-IT"/>
        </w:rPr>
        <w:t xml:space="preserve"> </w:t>
      </w:r>
    </w:p>
    <w:p w:rsidR="003546C1" w:rsidRPr="003546C1" w:rsidRDefault="003546C1" w:rsidP="003546C1">
      <w:pPr>
        <w:tabs>
          <w:tab w:val="left" w:pos="9900"/>
          <w:tab w:val="left" w:pos="1026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540" w:right="-40" w:hanging="5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Il/La sottoscritto/a …………………………..………………………………………………………………....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nato/a il ………………..………. a ……………..………………………………………………. (………….)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residente a …………………………………………………in via 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…….N°…………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in qualità di : </w:t>
      </w:r>
    </w:p>
    <w:p w:rsidR="003546C1" w:rsidRPr="003546C1" w:rsidRDefault="003546C1" w:rsidP="003546C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…………………………………….….. della 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Ditta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……………..…</w:t>
      </w:r>
      <w:r w:rsidRPr="003546C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………………………………….….… </w:t>
      </w:r>
    </w:p>
    <w:p w:rsidR="003546C1" w:rsidRPr="003546C1" w:rsidRDefault="003546C1" w:rsidP="003546C1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con sede legale in 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…………via……………….……………………N° …….. Partita IVA /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cod.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Fiscale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…………………………………………………………………………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567"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Tel. .………………………………….………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Fax ………………………………………………………</w:t>
      </w:r>
    </w:p>
    <w:p w:rsidR="003546C1" w:rsidRPr="003546C1" w:rsidRDefault="003546C1" w:rsidP="003546C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………………………………………………………………………………………..……….…………….……. 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 w:rsidRPr="003546C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Partita IVA /cod. Fiscale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3546C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……………………………………………………………………</w:t>
      </w:r>
      <w:r w:rsidRPr="003546C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540" w:right="-40" w:firstLine="27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Tel. .………………………………….…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 Fax ……………………………………………………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C H I E D E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L’autorizzazione per la manomissione di suolo pubblico in via ……………………..……………….…..………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di fronte al civico n° ………. per l’esecuzione dell’interven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to di: ……………………………………….….…... ……………………….………………….….…..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……………………………………………………………..…….……………………………………………………………………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per la seguente motivazione: …………………………………………………………………….……………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…... …………………………………………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………………………………………………………………………...…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Le opere pubbliche che saranno manomesse sono:………………………………………………………...….…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………………………………………………………………………………………………………………………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…………………………………………………………………………………………………………………….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L’area interessata dai lavori ha le seguenti dimensioni: ……………………………………………………….….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La </w:t>
      </w:r>
      <w:r w:rsidR="00B17618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durata prevista dei lavori è di 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giorni:……</w:t>
      </w:r>
      <w:r w:rsidR="00B17618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…………………………………………………………………...….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Gli estremi del provvedimento abilitativo all'intervento edilizio sono: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 concessione edilizia ………………………………………………………………………………………….….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data di presentazione della relazione di inizio attività ………………………………………………….….....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I lavori saran</w:t>
      </w:r>
      <w:r w:rsidR="00B17618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no eseguiti dall’Impresa ………………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…………………………………………………..……..…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con sede a ………………………………………….in via……………….……………………………….n°……..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Te</w:t>
      </w: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l. …………………………………………..………….…  Fax …………………………………………………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it-IT"/>
        </w:rPr>
      </w:pP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it-IT"/>
        </w:rPr>
        <w:t xml:space="preserve">Allegati: </w:t>
      </w:r>
    </w:p>
    <w:p w:rsidR="003546C1" w:rsidRPr="003546C1" w:rsidRDefault="00B17618" w:rsidP="003546C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40"/>
        <w:rPr>
          <w:rFonts w:ascii="Times New Roman" w:eastAsia="Times New Roman" w:hAnsi="Times New Roman"/>
          <w:i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 </w:t>
      </w:r>
      <w:r w:rsidR="003546C1" w:rsidRPr="003546C1">
        <w:rPr>
          <w:rFonts w:ascii="Times New Roman" w:eastAsia="Times New Roman" w:hAnsi="Times New Roman"/>
          <w:i/>
          <w:color w:val="000000"/>
          <w:sz w:val="24"/>
          <w:szCs w:val="24"/>
          <w:lang w:eastAsia="it-IT"/>
        </w:rPr>
        <w:t xml:space="preserve">Deposito cauzionale ai sensi del disciplinare per l’esecuzione di interventi sulle sedi stradali comunali  </w:t>
      </w:r>
    </w:p>
    <w:p w:rsidR="003546C1" w:rsidRPr="003546C1" w:rsidRDefault="003546C1" w:rsidP="003546C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 </w:t>
      </w:r>
      <w:r w:rsidRPr="003546C1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it-IT"/>
        </w:rPr>
        <w:t xml:space="preserve">documentazione fotografica </w:t>
      </w:r>
    </w:p>
    <w:p w:rsidR="003546C1" w:rsidRPr="003546C1" w:rsidRDefault="003546C1" w:rsidP="003546C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 w:rsidR="00B17618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 w:rsidRPr="003546C1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it-IT"/>
        </w:rPr>
        <w:t xml:space="preserve">elaborato grafico in scala idonea in duplice copia </w:t>
      </w:r>
    </w:p>
    <w:p w:rsidR="003546C1" w:rsidRPr="003546C1" w:rsidRDefault="003546C1" w:rsidP="003546C1">
      <w:pPr>
        <w:autoSpaceDE w:val="0"/>
        <w:autoSpaceDN w:val="0"/>
        <w:adjustRightInd w:val="0"/>
        <w:spacing w:after="0" w:line="240" w:lineRule="auto"/>
        <w:ind w:left="5660" w:right="-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</w:p>
    <w:p w:rsidR="007400BD" w:rsidRPr="00840F7B" w:rsidRDefault="003546C1" w:rsidP="00840F7B">
      <w:pPr>
        <w:autoSpaceDE w:val="0"/>
        <w:autoSpaceDN w:val="0"/>
        <w:adjustRightInd w:val="0"/>
        <w:spacing w:after="0" w:line="240" w:lineRule="auto"/>
        <w:ind w:right="-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Luogo</w:t>
      </w:r>
      <w:r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……………………….lì, …………….</w:t>
      </w:r>
      <w:r w:rsidR="00B17618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</w:t>
      </w:r>
      <w:r w:rsidR="00B17618"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  </w:t>
      </w:r>
      <w:r w:rsidR="0088470B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                             </w:t>
      </w:r>
      <w:r w:rsidR="00B17618" w:rsidRPr="003546C1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FIRMA DEL RICHIEDENTE </w:t>
      </w:r>
    </w:p>
    <w:sectPr w:rsidR="007400BD" w:rsidRPr="00840F7B" w:rsidSect="0036118B">
      <w:headerReference w:type="default" r:id="rId8"/>
      <w:footerReference w:type="default" r:id="rId9"/>
      <w:pgSz w:w="11906" w:h="16838"/>
      <w:pgMar w:top="2299" w:right="566" w:bottom="993" w:left="567" w:header="567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53D" w:rsidRDefault="0026153D" w:rsidP="008C61D0">
      <w:pPr>
        <w:spacing w:after="0" w:line="240" w:lineRule="auto"/>
      </w:pPr>
      <w:r>
        <w:separator/>
      </w:r>
    </w:p>
  </w:endnote>
  <w:endnote w:type="continuationSeparator" w:id="0">
    <w:p w:rsidR="0026153D" w:rsidRDefault="0026153D" w:rsidP="008C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E9C" w:rsidRPr="00840F7B" w:rsidRDefault="009C0E9C" w:rsidP="00840F7B">
    <w:pPr>
      <w:pStyle w:val="Pidipagina"/>
      <w:rPr>
        <w:sz w:val="14"/>
        <w:szCs w:val="14"/>
      </w:rPr>
    </w:pPr>
  </w:p>
  <w:sdt>
    <w:sdtPr>
      <w:rPr>
        <w:sz w:val="16"/>
        <w:szCs w:val="16"/>
      </w:rPr>
      <w:id w:val="1192499194"/>
      <w:docPartObj>
        <w:docPartGallery w:val="Table of Contents"/>
        <w:docPartUnique/>
      </w:docPartObj>
    </w:sdtPr>
    <w:sdtContent>
      <w:p w:rsidR="00840F7B" w:rsidRPr="00840F7B" w:rsidRDefault="00840F7B" w:rsidP="00840F7B">
        <w:pPr>
          <w:pStyle w:val="Pidipagina"/>
          <w:pBdr>
            <w:bottom w:val="single" w:sz="12" w:space="0" w:color="auto"/>
          </w:pBdr>
          <w:rPr>
            <w:sz w:val="16"/>
            <w:szCs w:val="16"/>
          </w:rPr>
        </w:pPr>
      </w:p>
      <w:p w:rsidR="00840F7B" w:rsidRPr="00840F7B" w:rsidRDefault="00840F7B" w:rsidP="00840F7B">
        <w:pPr>
          <w:pStyle w:val="Pidipagina"/>
          <w:jc w:val="center"/>
          <w:rPr>
            <w:sz w:val="16"/>
            <w:szCs w:val="16"/>
          </w:rPr>
        </w:pPr>
        <w:r w:rsidRPr="00840F7B">
          <w:rPr>
            <w:sz w:val="16"/>
            <w:szCs w:val="16"/>
          </w:rPr>
          <w:t xml:space="preserve">Responsabile del procedimento: Arch. Ivano </w:t>
        </w:r>
        <w:proofErr w:type="spellStart"/>
        <w:r w:rsidRPr="00840F7B">
          <w:rPr>
            <w:sz w:val="16"/>
            <w:szCs w:val="16"/>
          </w:rPr>
          <w:t>Magarini</w:t>
        </w:r>
        <w:proofErr w:type="spellEnd"/>
        <w:r w:rsidRPr="00840F7B">
          <w:rPr>
            <w:sz w:val="16"/>
            <w:szCs w:val="16"/>
          </w:rPr>
          <w:t xml:space="preserve"> Tel. 030/6872924 e-mail lavoripubblici@comune.bedizzole.bs.it</w:t>
        </w:r>
      </w:p>
      <w:p w:rsidR="00840F7B" w:rsidRPr="00840F7B" w:rsidRDefault="00840F7B" w:rsidP="00840F7B">
        <w:pPr>
          <w:pStyle w:val="Pidipagina"/>
          <w:jc w:val="center"/>
          <w:rPr>
            <w:sz w:val="16"/>
            <w:szCs w:val="16"/>
          </w:rPr>
        </w:pPr>
        <w:r w:rsidRPr="00840F7B">
          <w:rPr>
            <w:sz w:val="16"/>
            <w:szCs w:val="16"/>
          </w:rPr>
          <w:t>Potere sostitutivo art. 2, comma 9 bis, L. 241/90: dott. Luca Serafini e-mail segretario@comune.bedizzole.bs.it</w:t>
        </w:r>
      </w:p>
      <w:p w:rsidR="00840F7B" w:rsidRPr="00840F7B" w:rsidRDefault="00840F7B" w:rsidP="00840F7B">
        <w:pPr>
          <w:pStyle w:val="Pidipagina"/>
          <w:jc w:val="center"/>
          <w:rPr>
            <w:sz w:val="16"/>
            <w:szCs w:val="16"/>
          </w:rPr>
        </w:pPr>
        <w:r w:rsidRPr="00840F7B">
          <w:rPr>
            <w:sz w:val="16"/>
            <w:szCs w:val="16"/>
          </w:rPr>
          <w:t xml:space="preserve">P.zza Vittorio Emanuele II n. 1 – 25081 Bedizzole (BS) tel. 030/6872924 </w:t>
        </w:r>
      </w:p>
      <w:p w:rsidR="00840F7B" w:rsidRPr="00840F7B" w:rsidRDefault="00840F7B" w:rsidP="00840F7B">
        <w:pPr>
          <w:pStyle w:val="Pidipagina"/>
          <w:jc w:val="center"/>
          <w:rPr>
            <w:sz w:val="16"/>
            <w:szCs w:val="16"/>
          </w:rPr>
        </w:pPr>
        <w:r w:rsidRPr="00840F7B">
          <w:rPr>
            <w:sz w:val="16"/>
            <w:szCs w:val="16"/>
          </w:rPr>
          <w:t xml:space="preserve">Partita IVA 00577210982 – Codice Fiscale 00760050179 </w:t>
        </w:r>
      </w:p>
    </w:sdtContent>
  </w:sdt>
  <w:p w:rsidR="00232502" w:rsidRPr="00232502" w:rsidRDefault="00232502" w:rsidP="00840F7B">
    <w:pPr>
      <w:pStyle w:val="Pidipagina"/>
      <w:jc w:val="center"/>
      <w:rPr>
        <w:sz w:val="18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53D" w:rsidRDefault="0026153D" w:rsidP="008C61D0">
      <w:pPr>
        <w:spacing w:after="0" w:line="240" w:lineRule="auto"/>
      </w:pPr>
      <w:r>
        <w:separator/>
      </w:r>
    </w:p>
  </w:footnote>
  <w:footnote w:type="continuationSeparator" w:id="0">
    <w:p w:rsidR="0026153D" w:rsidRDefault="0026153D" w:rsidP="008C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1D0" w:rsidRDefault="0088470B" w:rsidP="0088470B">
    <w:pPr>
      <w:spacing w:after="0" w:line="240" w:lineRule="auto"/>
      <w:rPr>
        <w:sz w:val="32"/>
      </w:rPr>
    </w:pPr>
    <w:r w:rsidRPr="007D3237">
      <w:rPr>
        <w:noProof/>
        <w:sz w:val="32"/>
        <w:szCs w:val="32"/>
        <w:lang w:eastAsia="it-IT"/>
      </w:rPr>
      <w:drawing>
        <wp:anchor distT="0" distB="0" distL="114300" distR="114300" simplePos="0" relativeHeight="251659264" behindDoc="0" locked="0" layoutInCell="1" allowOverlap="1" wp14:anchorId="6E359114" wp14:editId="180B91F2">
          <wp:simplePos x="0" y="0"/>
          <wp:positionH relativeFrom="column">
            <wp:posOffset>998855</wp:posOffset>
          </wp:positionH>
          <wp:positionV relativeFrom="paragraph">
            <wp:posOffset>51435</wp:posOffset>
          </wp:positionV>
          <wp:extent cx="653415" cy="962025"/>
          <wp:effectExtent l="0" t="0" r="0" b="9525"/>
          <wp:wrapNone/>
          <wp:docPr id="1" name="Immagine 1" descr="C:\Documents and Settings\Alberto.Gabana\Desktop\LOGHI\logo comune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lberto.Gabana\Desktop\LOGHI\logo comune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61D0" w:rsidRPr="00232502" w:rsidRDefault="008C61D0" w:rsidP="008C61D0">
    <w:pPr>
      <w:spacing w:after="0" w:line="240" w:lineRule="auto"/>
      <w:jc w:val="center"/>
      <w:rPr>
        <w:b/>
        <w:sz w:val="32"/>
      </w:rPr>
    </w:pPr>
    <w:r w:rsidRPr="00232502">
      <w:rPr>
        <w:b/>
        <w:sz w:val="32"/>
      </w:rPr>
      <w:t>C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O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M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U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N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 xml:space="preserve"> DI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 xml:space="preserve"> B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D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I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Z</w:t>
    </w:r>
    <w:r w:rsidR="0042042C" w:rsidRPr="00232502">
      <w:rPr>
        <w:b/>
        <w:sz w:val="32"/>
      </w:rPr>
      <w:t xml:space="preserve"> </w:t>
    </w:r>
    <w:proofErr w:type="spellStart"/>
    <w:r w:rsidRPr="00232502">
      <w:rPr>
        <w:b/>
        <w:sz w:val="32"/>
      </w:rPr>
      <w:t>Z</w:t>
    </w:r>
    <w:proofErr w:type="spellEnd"/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O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L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</w:p>
  <w:p w:rsidR="008C61D0" w:rsidRPr="00232502" w:rsidRDefault="008C61D0" w:rsidP="008C61D0">
    <w:pPr>
      <w:spacing w:after="0" w:line="240" w:lineRule="auto"/>
      <w:jc w:val="center"/>
    </w:pPr>
    <w:r w:rsidRPr="00232502">
      <w:t>Provincia di Brescia</w:t>
    </w:r>
  </w:p>
  <w:p w:rsidR="008C61D0" w:rsidRDefault="00E666A2" w:rsidP="000F4007">
    <w:pPr>
      <w:spacing w:after="0" w:line="240" w:lineRule="auto"/>
      <w:jc w:val="center"/>
      <w:rPr>
        <w:b/>
        <w:i/>
        <w:sz w:val="32"/>
      </w:rPr>
    </w:pPr>
    <w:r>
      <w:rPr>
        <w:b/>
        <w:i/>
        <w:sz w:val="32"/>
      </w:rPr>
      <w:t xml:space="preserve">Area </w:t>
    </w:r>
    <w:r w:rsidR="00112873">
      <w:rPr>
        <w:b/>
        <w:i/>
        <w:sz w:val="32"/>
      </w:rPr>
      <w:t>Lavori Pubblici</w:t>
    </w:r>
  </w:p>
  <w:p w:rsidR="00035DBF" w:rsidRPr="00035DBF" w:rsidRDefault="00035DBF" w:rsidP="00035DBF">
    <w:pPr>
      <w:spacing w:after="0"/>
      <w:jc w:val="center"/>
      <w:rPr>
        <w:rFonts w:asciiTheme="minorHAnsi" w:eastAsiaTheme="minorHAnsi" w:hAnsiTheme="minorHAnsi" w:cstheme="minorBidi"/>
        <w:sz w:val="24"/>
        <w:szCs w:val="24"/>
      </w:rPr>
    </w:pPr>
    <w:r w:rsidRPr="00035DBF">
      <w:rPr>
        <w:rFonts w:asciiTheme="minorHAnsi" w:eastAsiaTheme="minorHAnsi" w:hAnsiTheme="minorHAnsi" w:cstheme="minorBidi"/>
        <w:sz w:val="24"/>
        <w:szCs w:val="24"/>
      </w:rPr>
      <w:t>e-mail: lavoripubblici@comune.bedizzole.bs.it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C6294"/>
    <w:multiLevelType w:val="hybridMultilevel"/>
    <w:tmpl w:val="EFC4DBCA"/>
    <w:lvl w:ilvl="0" w:tplc="84D69B2A">
      <w:start w:val="1"/>
      <w:numFmt w:val="bullet"/>
      <w:lvlText w:val="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337F4CAC"/>
    <w:multiLevelType w:val="hybridMultilevel"/>
    <w:tmpl w:val="BCB88E3C"/>
    <w:lvl w:ilvl="0" w:tplc="CAAEF2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0557B"/>
    <w:multiLevelType w:val="hybridMultilevel"/>
    <w:tmpl w:val="A8566AE2"/>
    <w:lvl w:ilvl="0" w:tplc="B0A2AFE8">
      <w:start w:val="1"/>
      <w:numFmt w:val="bullet"/>
      <w:lvlText w:val="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884"/>
    <w:rsid w:val="00035DBF"/>
    <w:rsid w:val="000F4007"/>
    <w:rsid w:val="000F6154"/>
    <w:rsid w:val="00112873"/>
    <w:rsid w:val="00141016"/>
    <w:rsid w:val="00192C28"/>
    <w:rsid w:val="00232502"/>
    <w:rsid w:val="0026153D"/>
    <w:rsid w:val="00297430"/>
    <w:rsid w:val="003546C1"/>
    <w:rsid w:val="0036118B"/>
    <w:rsid w:val="0036201C"/>
    <w:rsid w:val="004162B7"/>
    <w:rsid w:val="0042042C"/>
    <w:rsid w:val="00435824"/>
    <w:rsid w:val="00467525"/>
    <w:rsid w:val="00482949"/>
    <w:rsid w:val="005044B4"/>
    <w:rsid w:val="00521808"/>
    <w:rsid w:val="006657CB"/>
    <w:rsid w:val="00675884"/>
    <w:rsid w:val="0068358A"/>
    <w:rsid w:val="006920B0"/>
    <w:rsid w:val="0069526A"/>
    <w:rsid w:val="007400BD"/>
    <w:rsid w:val="007B256C"/>
    <w:rsid w:val="007D3237"/>
    <w:rsid w:val="00840F7B"/>
    <w:rsid w:val="00841AF4"/>
    <w:rsid w:val="00860D9F"/>
    <w:rsid w:val="0088470B"/>
    <w:rsid w:val="008C61D0"/>
    <w:rsid w:val="008D2F76"/>
    <w:rsid w:val="00947F20"/>
    <w:rsid w:val="009C0E9C"/>
    <w:rsid w:val="009C1273"/>
    <w:rsid w:val="00A40EF3"/>
    <w:rsid w:val="00A90C36"/>
    <w:rsid w:val="00A9495B"/>
    <w:rsid w:val="00AC5699"/>
    <w:rsid w:val="00AE6E44"/>
    <w:rsid w:val="00B17618"/>
    <w:rsid w:val="00C44A9D"/>
    <w:rsid w:val="00DA2B1A"/>
    <w:rsid w:val="00E666A2"/>
    <w:rsid w:val="00F7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CBADF9E"/>
  <w15:docId w15:val="{9094FCD3-BDC3-4B41-894E-1B23320E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C5699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88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88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1D0"/>
  </w:style>
  <w:style w:type="paragraph" w:styleId="Pidipagina">
    <w:name w:val="footer"/>
    <w:basedOn w:val="Normale"/>
    <w:link w:val="Pidipagina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1D0"/>
  </w:style>
  <w:style w:type="character" w:styleId="Collegamentoipertestuale">
    <w:name w:val="Hyperlink"/>
    <w:basedOn w:val="Carpredefinitoparagrafo"/>
    <w:uiPriority w:val="99"/>
    <w:unhideWhenUsed/>
    <w:rsid w:val="0042042C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416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6201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F2B5-8D96-4078-8049-799CDA19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FA816A94.dotm</Template>
  <TotalTime>12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Bedizzole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sdds</dc:creator>
  <cp:keywords/>
  <dc:description/>
  <cp:lastModifiedBy>Daniela Pavic</cp:lastModifiedBy>
  <cp:revision>9</cp:revision>
  <cp:lastPrinted>2020-01-16T10:36:00Z</cp:lastPrinted>
  <dcterms:created xsi:type="dcterms:W3CDTF">2013-12-10T18:17:00Z</dcterms:created>
  <dcterms:modified xsi:type="dcterms:W3CDTF">2022-05-18T07:16:00Z</dcterms:modified>
</cp:coreProperties>
</file>