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E34" w:rsidRDefault="00077E34" w:rsidP="00077E3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Pr="00077E34" w:rsidRDefault="00077E34" w:rsidP="00077E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Spett.le </w:t>
      </w:r>
    </w:p>
    <w:p w:rsidR="00077E34" w:rsidRPr="00077E34" w:rsidRDefault="00077E34" w:rsidP="00077E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COMUNE DI BEDIZZOLE </w:t>
      </w:r>
    </w:p>
    <w:p w:rsidR="00077E34" w:rsidRPr="00077E34" w:rsidRDefault="00077E34" w:rsidP="00077E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Piazza Vittorio Emanuele II° n. 1 </w:t>
      </w:r>
    </w:p>
    <w:p w:rsidR="00077E34" w:rsidRPr="00077E34" w:rsidRDefault="00077E34" w:rsidP="00077E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25081 BEDIZZOLE (BS) </w:t>
      </w:r>
    </w:p>
    <w:p w:rsidR="00077E34" w:rsidRPr="00077E34" w:rsidRDefault="00077E34" w:rsidP="00077E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c.a. Ufficio Lavori Pubblici </w:t>
      </w:r>
    </w:p>
    <w:p w:rsidR="00077E34" w:rsidRDefault="00077E34" w:rsidP="00077E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it-IT"/>
        </w:rPr>
      </w:pPr>
    </w:p>
    <w:p w:rsidR="00077E34" w:rsidRDefault="00077E34" w:rsidP="00077E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it-IT"/>
        </w:rPr>
      </w:pPr>
    </w:p>
    <w:p w:rsidR="00077E34" w:rsidRPr="00077E34" w:rsidRDefault="00077E34" w:rsidP="00077E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DENUNCIA DI SINISTRO</w:t>
      </w:r>
    </w:p>
    <w:p w:rsidR="00077E34" w:rsidRDefault="00077E34" w:rsidP="00077E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it-IT"/>
        </w:rPr>
      </w:pPr>
    </w:p>
    <w:p w:rsidR="00077E34" w:rsidRPr="00077E34" w:rsidRDefault="00077E34" w:rsidP="00077E34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Pr="00077E34" w:rsidRDefault="00077E34" w:rsidP="00077E34">
      <w:pPr>
        <w:keepNext/>
        <w:spacing w:after="0" w:line="360" w:lineRule="auto"/>
        <w:ind w:left="284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Il / La sottoscritto/a 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...............................................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residente in Via 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n. ..............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Comune di 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.............(……)</w:t>
      </w:r>
    </w:p>
    <w:p w:rsidR="00077E34" w:rsidRDefault="00077E34" w:rsidP="00077E34">
      <w:pPr>
        <w:keepNext/>
        <w:spacing w:after="0" w:line="36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Pr="00077E34" w:rsidRDefault="00077E34" w:rsidP="00077E34">
      <w:pPr>
        <w:keepNext/>
        <w:spacing w:after="0" w:line="36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D E N U N C I O </w:t>
      </w:r>
    </w:p>
    <w:p w:rsidR="00077E34" w:rsidRDefault="00077E34" w:rsidP="00077E34">
      <w:pPr>
        <w:keepNext/>
        <w:spacing w:after="0" w:line="360" w:lineRule="auto"/>
        <w:ind w:left="284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Pr="00077E34" w:rsidRDefault="00077E34" w:rsidP="00077E34">
      <w:pPr>
        <w:keepNext/>
        <w:spacing w:after="0" w:line="360" w:lineRule="auto"/>
        <w:ind w:left="284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Che in data ...................</w:t>
      </w:r>
      <w:r w:rsidR="005B0D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 alle ore 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</w:t>
      </w:r>
      <w:r w:rsidR="005B0D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 nel Comune di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Bedizzole in Via 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</w:t>
      </w:r>
      <w:r w:rsidR="005B0D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., a seguito di:* </w:t>
      </w:r>
    </w:p>
    <w:p w:rsidR="00077E34" w:rsidRDefault="00077E34" w:rsidP="00222D17">
      <w:pPr>
        <w:keepNext/>
        <w:spacing w:after="0" w:line="360" w:lineRule="auto"/>
        <w:ind w:left="284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</w:t>
      </w: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...........................................................................................................................................................................................................................................</w:t>
      </w:r>
      <w:r w:rsidR="00222D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</w:t>
      </w:r>
    </w:p>
    <w:p w:rsidR="00077E34" w:rsidRPr="00077E34" w:rsidRDefault="00077E34" w:rsidP="00077E34">
      <w:pPr>
        <w:keepNext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Richiedo pertanto il risarcimento danni. </w:t>
      </w:r>
    </w:p>
    <w:p w:rsidR="00077E34" w:rsidRDefault="00077E34" w:rsidP="00077E34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Default="00077E34" w:rsidP="00077E3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Default="00077E34" w:rsidP="00077E34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Pr="00077E34" w:rsidRDefault="00077E34" w:rsidP="00077E34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Firma </w:t>
      </w:r>
    </w:p>
    <w:p w:rsidR="00222D17" w:rsidRDefault="00222D17" w:rsidP="00077E34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Pr="00077E34" w:rsidRDefault="00077E34" w:rsidP="00077E34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------------------------------------------- </w:t>
      </w:r>
    </w:p>
    <w:p w:rsidR="00077E34" w:rsidRDefault="00077E34" w:rsidP="00077E34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Default="00077E34" w:rsidP="009B7D0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077E34" w:rsidRPr="00077E34" w:rsidRDefault="00077E34" w:rsidP="00077E34">
      <w:pPr>
        <w:keepNext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077E3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Allegati: </w:t>
      </w:r>
      <w:r w:rsidRPr="00077E3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** </w:t>
      </w:r>
    </w:p>
    <w:p w:rsidR="00077E34" w:rsidRPr="009B7D0F" w:rsidRDefault="00077E34" w:rsidP="00077E34">
      <w:pPr>
        <w:keepNext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9B7D0F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* descrivere quanto accaduto </w:t>
      </w:r>
    </w:p>
    <w:p w:rsidR="008C61D0" w:rsidRPr="009B7D0F" w:rsidRDefault="00077E34" w:rsidP="009B7D0F">
      <w:pPr>
        <w:keepNext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9B7D0F">
        <w:rPr>
          <w:rFonts w:ascii="Times New Roman" w:eastAsia="Times New Roman" w:hAnsi="Times New Roman" w:cs="Times New Roman"/>
          <w:sz w:val="20"/>
          <w:szCs w:val="20"/>
          <w:lang w:eastAsia="it-IT"/>
        </w:rPr>
        <w:t>**descrivere gli allegati alla denuncia di sinistro: eventuali fotografie, preventivi, certificati medici, di pronto soccorso o quant’altro ritenuto utile a dimostrazione dei danni subiti</w:t>
      </w:r>
    </w:p>
    <w:sectPr w:rsidR="008C61D0" w:rsidRPr="009B7D0F" w:rsidSect="00077E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99" w:right="991" w:bottom="993" w:left="567" w:header="567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53D" w:rsidRDefault="0026153D" w:rsidP="008C61D0">
      <w:pPr>
        <w:spacing w:after="0" w:line="240" w:lineRule="auto"/>
      </w:pPr>
      <w:r>
        <w:separator/>
      </w:r>
    </w:p>
  </w:endnote>
  <w:endnote w:type="continuationSeparator" w:id="0">
    <w:p w:rsidR="0026153D" w:rsidRDefault="0026153D" w:rsidP="008C6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BF2" w:rsidRDefault="00683BF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E9C" w:rsidRPr="009C0E9C" w:rsidRDefault="009C0E9C" w:rsidP="0042042C">
    <w:pPr>
      <w:pStyle w:val="Pidipagina"/>
      <w:jc w:val="center"/>
      <w:rPr>
        <w:sz w:val="16"/>
        <w:szCs w:val="16"/>
      </w:rPr>
    </w:pPr>
    <w:r w:rsidRPr="009C0E9C">
      <w:rPr>
        <w:sz w:val="16"/>
        <w:szCs w:val="16"/>
      </w:rPr>
      <w:t>_______________________________________________________________________________________________________________________________</w:t>
    </w:r>
  </w:p>
  <w:p w:rsidR="00683BF2" w:rsidRPr="00232502" w:rsidRDefault="00683BF2" w:rsidP="00683BF2">
    <w:pPr>
      <w:pStyle w:val="Pidipagina"/>
      <w:jc w:val="center"/>
      <w:rPr>
        <w:sz w:val="18"/>
        <w:szCs w:val="16"/>
      </w:rPr>
    </w:pPr>
    <w:r w:rsidRPr="00232502">
      <w:rPr>
        <w:sz w:val="18"/>
        <w:szCs w:val="16"/>
      </w:rPr>
      <w:t xml:space="preserve">Responsabile del procedimento: </w:t>
    </w:r>
    <w:r>
      <w:rPr>
        <w:sz w:val="18"/>
        <w:szCs w:val="16"/>
      </w:rPr>
      <w:t xml:space="preserve">Arch. Ivano </w:t>
    </w:r>
    <w:proofErr w:type="spellStart"/>
    <w:r>
      <w:rPr>
        <w:sz w:val="18"/>
        <w:szCs w:val="16"/>
      </w:rPr>
      <w:t>Magarini</w:t>
    </w:r>
    <w:proofErr w:type="spellEnd"/>
    <w:r>
      <w:rPr>
        <w:sz w:val="18"/>
        <w:szCs w:val="16"/>
      </w:rPr>
      <w:t xml:space="preserve"> Tel. 030/6872924 </w:t>
    </w:r>
    <w:r w:rsidRPr="00232502">
      <w:rPr>
        <w:sz w:val="18"/>
        <w:szCs w:val="16"/>
      </w:rPr>
      <w:t xml:space="preserve">e-mail </w:t>
    </w:r>
    <w:r>
      <w:rPr>
        <w:sz w:val="18"/>
        <w:szCs w:val="16"/>
      </w:rPr>
      <w:t>lavoripubblici</w:t>
    </w:r>
    <w:r w:rsidRPr="00232502">
      <w:rPr>
        <w:sz w:val="18"/>
        <w:szCs w:val="16"/>
      </w:rPr>
      <w:t>@comune.bedizzole.bs.it</w:t>
    </w:r>
  </w:p>
  <w:p w:rsidR="00683BF2" w:rsidRPr="00232502" w:rsidRDefault="00683BF2" w:rsidP="00683BF2">
    <w:pPr>
      <w:pStyle w:val="Pidipagina"/>
      <w:jc w:val="center"/>
      <w:rPr>
        <w:sz w:val="18"/>
        <w:szCs w:val="16"/>
      </w:rPr>
    </w:pPr>
    <w:r w:rsidRPr="00232502">
      <w:rPr>
        <w:sz w:val="18"/>
        <w:szCs w:val="16"/>
      </w:rPr>
      <w:t>Potere sostitutivo art. 2, comma 9 bis, L. 2</w:t>
    </w:r>
    <w:r>
      <w:rPr>
        <w:sz w:val="18"/>
        <w:szCs w:val="16"/>
      </w:rPr>
      <w:t xml:space="preserve">41/90: dott. Luca Serafini </w:t>
    </w:r>
    <w:r w:rsidRPr="00232502">
      <w:rPr>
        <w:sz w:val="18"/>
        <w:szCs w:val="16"/>
      </w:rPr>
      <w:t xml:space="preserve">e-mail </w:t>
    </w:r>
    <w:r>
      <w:rPr>
        <w:sz w:val="18"/>
        <w:szCs w:val="16"/>
      </w:rPr>
      <w:t>segretario</w:t>
    </w:r>
    <w:r w:rsidRPr="00232502">
      <w:rPr>
        <w:sz w:val="18"/>
        <w:szCs w:val="16"/>
      </w:rPr>
      <w:t>@comune.bedizzole.bs.it</w:t>
    </w:r>
  </w:p>
  <w:p w:rsidR="00683BF2" w:rsidRPr="007E50D0" w:rsidRDefault="00683BF2" w:rsidP="00683BF2">
    <w:pPr>
      <w:pStyle w:val="Pidipagina"/>
      <w:jc w:val="center"/>
      <w:rPr>
        <w:sz w:val="18"/>
        <w:szCs w:val="16"/>
      </w:rPr>
    </w:pPr>
    <w:r w:rsidRPr="007E50D0">
      <w:rPr>
        <w:sz w:val="18"/>
        <w:szCs w:val="16"/>
      </w:rPr>
      <w:t xml:space="preserve">P.zza Vittorio Emanuele II n. 1 – 25081 Bedizzole (BS) tel. 030/6872924 </w:t>
    </w:r>
  </w:p>
  <w:p w:rsidR="00232502" w:rsidRPr="00232502" w:rsidRDefault="00683BF2" w:rsidP="00683BF2">
    <w:pPr>
      <w:pStyle w:val="Pidipagina"/>
      <w:jc w:val="center"/>
      <w:rPr>
        <w:sz w:val="18"/>
        <w:szCs w:val="16"/>
      </w:rPr>
    </w:pPr>
    <w:bookmarkStart w:id="0" w:name="_GoBack"/>
    <w:bookmarkEnd w:id="0"/>
    <w:r>
      <w:rPr>
        <w:sz w:val="18"/>
        <w:szCs w:val="16"/>
      </w:rPr>
      <w:t>Partita IVA 00577210982 – Codice Fiscale 00760050179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BF2" w:rsidRDefault="00683BF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53D" w:rsidRDefault="0026153D" w:rsidP="008C61D0">
      <w:pPr>
        <w:spacing w:after="0" w:line="240" w:lineRule="auto"/>
      </w:pPr>
      <w:r>
        <w:separator/>
      </w:r>
    </w:p>
  </w:footnote>
  <w:footnote w:type="continuationSeparator" w:id="0">
    <w:p w:rsidR="0026153D" w:rsidRDefault="0026153D" w:rsidP="008C6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BF2" w:rsidRDefault="00683B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1D0" w:rsidRDefault="008C61D0" w:rsidP="008C61D0">
    <w:pPr>
      <w:spacing w:after="0" w:line="240" w:lineRule="auto"/>
      <w:jc w:val="center"/>
      <w:rPr>
        <w:sz w:val="32"/>
      </w:rPr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79200337" wp14:editId="5C284945">
          <wp:simplePos x="0" y="0"/>
          <wp:positionH relativeFrom="column">
            <wp:posOffset>3063714</wp:posOffset>
          </wp:positionH>
          <wp:positionV relativeFrom="paragraph">
            <wp:posOffset>-180340</wp:posOffset>
          </wp:positionV>
          <wp:extent cx="653536" cy="962167"/>
          <wp:effectExtent l="0" t="0" r="0" b="0"/>
          <wp:wrapNone/>
          <wp:docPr id="8" name="Immagine 8" descr="C:\Documents and Settings\Alberto.Gabana\Desktop\LOGHI\logo comune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lberto.Gabana\Desktop\LOGHI\logo comune 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36" cy="9621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61D0" w:rsidRDefault="008C61D0" w:rsidP="008C61D0">
    <w:pPr>
      <w:spacing w:after="0" w:line="240" w:lineRule="auto"/>
      <w:jc w:val="center"/>
      <w:rPr>
        <w:sz w:val="32"/>
      </w:rPr>
    </w:pPr>
  </w:p>
  <w:p w:rsidR="008C61D0" w:rsidRDefault="008C61D0" w:rsidP="008C61D0">
    <w:pPr>
      <w:spacing w:after="0" w:line="240" w:lineRule="auto"/>
      <w:jc w:val="center"/>
      <w:rPr>
        <w:sz w:val="32"/>
      </w:rPr>
    </w:pPr>
  </w:p>
  <w:p w:rsidR="008C61D0" w:rsidRPr="00232502" w:rsidRDefault="008C61D0" w:rsidP="008C61D0">
    <w:pPr>
      <w:spacing w:after="0" w:line="240" w:lineRule="auto"/>
      <w:jc w:val="center"/>
      <w:rPr>
        <w:b/>
        <w:sz w:val="32"/>
      </w:rPr>
    </w:pPr>
    <w:r w:rsidRPr="00232502">
      <w:rPr>
        <w:b/>
        <w:sz w:val="32"/>
      </w:rPr>
      <w:t>C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O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M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U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N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E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 xml:space="preserve"> DI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 xml:space="preserve"> B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E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D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I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Z</w:t>
    </w:r>
    <w:r w:rsidR="0042042C" w:rsidRPr="00232502">
      <w:rPr>
        <w:b/>
        <w:sz w:val="32"/>
      </w:rPr>
      <w:t xml:space="preserve"> </w:t>
    </w:r>
    <w:proofErr w:type="spellStart"/>
    <w:r w:rsidRPr="00232502">
      <w:rPr>
        <w:b/>
        <w:sz w:val="32"/>
      </w:rPr>
      <w:t>Z</w:t>
    </w:r>
    <w:proofErr w:type="spellEnd"/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O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L</w:t>
    </w:r>
    <w:r w:rsidR="0042042C" w:rsidRPr="00232502">
      <w:rPr>
        <w:b/>
        <w:sz w:val="32"/>
      </w:rPr>
      <w:t xml:space="preserve"> </w:t>
    </w:r>
    <w:r w:rsidRPr="00232502">
      <w:rPr>
        <w:b/>
        <w:sz w:val="32"/>
      </w:rPr>
      <w:t>E</w:t>
    </w:r>
  </w:p>
  <w:p w:rsidR="008C61D0" w:rsidRPr="00232502" w:rsidRDefault="008C61D0" w:rsidP="008C61D0">
    <w:pPr>
      <w:spacing w:after="0" w:line="240" w:lineRule="auto"/>
      <w:jc w:val="center"/>
    </w:pPr>
    <w:r w:rsidRPr="00232502">
      <w:t>Provincia di Brescia</w:t>
    </w:r>
  </w:p>
  <w:p w:rsidR="008C61D0" w:rsidRPr="000F4007" w:rsidRDefault="00E666A2" w:rsidP="000F4007">
    <w:pPr>
      <w:spacing w:after="0" w:line="240" w:lineRule="auto"/>
      <w:jc w:val="center"/>
      <w:rPr>
        <w:b/>
        <w:i/>
        <w:sz w:val="32"/>
      </w:rPr>
    </w:pPr>
    <w:r>
      <w:rPr>
        <w:b/>
        <w:i/>
        <w:sz w:val="32"/>
      </w:rPr>
      <w:t xml:space="preserve">Area Tecnica </w:t>
    </w:r>
    <w:r w:rsidR="00141016">
      <w:rPr>
        <w:b/>
        <w:i/>
        <w:sz w:val="32"/>
      </w:rPr>
      <w:t>-</w:t>
    </w:r>
    <w:r>
      <w:rPr>
        <w:b/>
        <w:i/>
        <w:sz w:val="32"/>
      </w:rPr>
      <w:t xml:space="preserve"> </w:t>
    </w:r>
    <w:r w:rsidR="0042042C" w:rsidRPr="0042042C">
      <w:rPr>
        <w:b/>
        <w:i/>
        <w:sz w:val="32"/>
      </w:rPr>
      <w:t xml:space="preserve">Ufficio </w:t>
    </w:r>
    <w:r w:rsidR="00112873">
      <w:rPr>
        <w:b/>
        <w:i/>
        <w:sz w:val="32"/>
      </w:rPr>
      <w:t>Lavori Pubblici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BF2" w:rsidRDefault="00683BF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C3916"/>
    <w:multiLevelType w:val="hybridMultilevel"/>
    <w:tmpl w:val="84063CE0"/>
    <w:lvl w:ilvl="0" w:tplc="84D69B2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884"/>
    <w:rsid w:val="00077E34"/>
    <w:rsid w:val="000F4007"/>
    <w:rsid w:val="000F6154"/>
    <w:rsid w:val="00112873"/>
    <w:rsid w:val="00141016"/>
    <w:rsid w:val="00222D17"/>
    <w:rsid w:val="00232502"/>
    <w:rsid w:val="0026153D"/>
    <w:rsid w:val="00297430"/>
    <w:rsid w:val="0036118B"/>
    <w:rsid w:val="0042042C"/>
    <w:rsid w:val="00435824"/>
    <w:rsid w:val="00467525"/>
    <w:rsid w:val="00482949"/>
    <w:rsid w:val="005044B4"/>
    <w:rsid w:val="00521808"/>
    <w:rsid w:val="005B0DB7"/>
    <w:rsid w:val="006657CB"/>
    <w:rsid w:val="00675884"/>
    <w:rsid w:val="0068358A"/>
    <w:rsid w:val="00683BF2"/>
    <w:rsid w:val="006920B0"/>
    <w:rsid w:val="0069526A"/>
    <w:rsid w:val="007B256C"/>
    <w:rsid w:val="00841AF4"/>
    <w:rsid w:val="0087084D"/>
    <w:rsid w:val="008C61D0"/>
    <w:rsid w:val="008D2F76"/>
    <w:rsid w:val="00904207"/>
    <w:rsid w:val="00947F20"/>
    <w:rsid w:val="009B7D0F"/>
    <w:rsid w:val="009C0E9C"/>
    <w:rsid w:val="009C1273"/>
    <w:rsid w:val="00A40EF3"/>
    <w:rsid w:val="00A90C36"/>
    <w:rsid w:val="00A9495B"/>
    <w:rsid w:val="00C10BFD"/>
    <w:rsid w:val="00C44A9D"/>
    <w:rsid w:val="00CB648C"/>
    <w:rsid w:val="00DB2F05"/>
    <w:rsid w:val="00E666A2"/>
    <w:rsid w:val="00F1536D"/>
    <w:rsid w:val="00FA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70DBA5"/>
  <w15:docId w15:val="{56B59CC9-D381-4C78-B120-CE343BC4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153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1536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5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588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1D0"/>
  </w:style>
  <w:style w:type="paragraph" w:styleId="Pidipagina">
    <w:name w:val="footer"/>
    <w:basedOn w:val="Normale"/>
    <w:link w:val="Pidipagina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1D0"/>
  </w:style>
  <w:style w:type="character" w:styleId="Collegamentoipertestuale">
    <w:name w:val="Hyperlink"/>
    <w:basedOn w:val="Carpredefinitoparagrafo"/>
    <w:uiPriority w:val="99"/>
    <w:unhideWhenUsed/>
    <w:rsid w:val="0042042C"/>
    <w:rPr>
      <w:color w:val="0000FF" w:themeColor="hyperlink"/>
      <w:u w:val="single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1536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stonotaapidipagina">
    <w:name w:val="footnote text"/>
    <w:basedOn w:val="Normale"/>
    <w:link w:val="TestonotaapidipaginaCarattere"/>
    <w:semiHidden/>
    <w:rsid w:val="00F15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F1536D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F1536D"/>
    <w:rPr>
      <w:vertAlign w:val="superscrip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153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gliatabella">
    <w:name w:val="Table Grid"/>
    <w:basedOn w:val="Tabellanormale"/>
    <w:uiPriority w:val="59"/>
    <w:rsid w:val="00F15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70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0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7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8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4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4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2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6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8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8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73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2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B2581-E8E5-4BA0-B64E-CC4479CAA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C2A255BD.dotm</Template>
  <TotalTime>1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Bedizzole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sdds</dc:creator>
  <cp:keywords/>
  <dc:description/>
  <cp:lastModifiedBy>Daniela Pavic</cp:lastModifiedBy>
  <cp:revision>3</cp:revision>
  <cp:lastPrinted>2013-11-14T08:56:00Z</cp:lastPrinted>
  <dcterms:created xsi:type="dcterms:W3CDTF">2022-06-06T11:34:00Z</dcterms:created>
  <dcterms:modified xsi:type="dcterms:W3CDTF">2022-06-06T11:35:00Z</dcterms:modified>
</cp:coreProperties>
</file>