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46C3" w:rsidRPr="00C546C3" w:rsidRDefault="00C546C3" w:rsidP="00C546C3">
      <w:pPr>
        <w:keepNext/>
        <w:spacing w:after="0" w:line="240" w:lineRule="auto"/>
        <w:ind w:right="567"/>
        <w:jc w:val="right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 w:rsidRPr="00C546C3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Spett.le </w:t>
      </w:r>
    </w:p>
    <w:p w:rsidR="00C546C3" w:rsidRPr="00C546C3" w:rsidRDefault="00C546C3" w:rsidP="00C546C3">
      <w:pPr>
        <w:keepNext/>
        <w:spacing w:after="0" w:line="240" w:lineRule="auto"/>
        <w:ind w:right="567"/>
        <w:jc w:val="right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 w:rsidRPr="00C546C3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COMUNE DI BEDIZZOLE </w:t>
      </w:r>
    </w:p>
    <w:p w:rsidR="00C546C3" w:rsidRPr="00C546C3" w:rsidRDefault="00C546C3" w:rsidP="00C546C3">
      <w:pPr>
        <w:keepNext/>
        <w:spacing w:after="0" w:line="240" w:lineRule="auto"/>
        <w:ind w:right="567"/>
        <w:jc w:val="right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 w:rsidRPr="00C546C3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Piazza Vittorio Emanuele II n. 1 </w:t>
      </w:r>
    </w:p>
    <w:p w:rsidR="00C546C3" w:rsidRPr="00C546C3" w:rsidRDefault="00C546C3" w:rsidP="00C546C3">
      <w:pPr>
        <w:keepNext/>
        <w:spacing w:after="0" w:line="240" w:lineRule="auto"/>
        <w:ind w:right="567"/>
        <w:jc w:val="right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 w:rsidRPr="00C546C3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25081 BEDIZZOLE (BS) </w:t>
      </w:r>
    </w:p>
    <w:p w:rsidR="00C546C3" w:rsidRPr="00C546C3" w:rsidRDefault="00C546C3" w:rsidP="00C546C3">
      <w:pPr>
        <w:keepNext/>
        <w:spacing w:after="0" w:line="240" w:lineRule="auto"/>
        <w:ind w:right="567"/>
        <w:jc w:val="right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 w:rsidRPr="00C546C3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c.a. Ufficio Lavori Pubblici </w:t>
      </w:r>
    </w:p>
    <w:p w:rsidR="00C546C3" w:rsidRPr="00C546C3" w:rsidRDefault="00C546C3" w:rsidP="00C546C3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bCs/>
          <w:sz w:val="32"/>
          <w:szCs w:val="32"/>
          <w:lang w:eastAsia="it-IT"/>
        </w:rPr>
      </w:pPr>
    </w:p>
    <w:p w:rsidR="00C546C3" w:rsidRPr="00C546C3" w:rsidRDefault="00C546C3" w:rsidP="00C546C3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bCs/>
          <w:sz w:val="32"/>
          <w:szCs w:val="32"/>
          <w:lang w:eastAsia="it-IT"/>
        </w:rPr>
      </w:pPr>
    </w:p>
    <w:p w:rsidR="00C546C3" w:rsidRPr="00C546C3" w:rsidRDefault="00C546C3" w:rsidP="00C546C3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36"/>
          <w:szCs w:val="36"/>
          <w:lang w:eastAsia="it-IT"/>
        </w:rPr>
      </w:pPr>
      <w:r w:rsidRPr="00C546C3">
        <w:rPr>
          <w:rFonts w:ascii="Times New Roman" w:eastAsia="Times New Roman" w:hAnsi="Times New Roman" w:cs="Times New Roman"/>
          <w:b/>
          <w:bCs/>
          <w:sz w:val="36"/>
          <w:szCs w:val="36"/>
          <w:lang w:eastAsia="it-IT"/>
        </w:rPr>
        <w:t>DENUNCIA DI SINISTRO</w:t>
      </w:r>
    </w:p>
    <w:p w:rsidR="00C546C3" w:rsidRPr="00C546C3" w:rsidRDefault="00C546C3" w:rsidP="00C546C3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sz w:val="32"/>
          <w:szCs w:val="32"/>
          <w:lang w:eastAsia="it-IT"/>
        </w:rPr>
      </w:pPr>
    </w:p>
    <w:p w:rsidR="00C546C3" w:rsidRPr="00C546C3" w:rsidRDefault="00C546C3" w:rsidP="00C546C3">
      <w:pPr>
        <w:keepNext/>
        <w:spacing w:after="0" w:line="240" w:lineRule="auto"/>
        <w:ind w:left="426"/>
        <w:jc w:val="center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</w:p>
    <w:p w:rsidR="00C546C3" w:rsidRDefault="00C546C3" w:rsidP="00C546C3">
      <w:pPr>
        <w:keepNext/>
        <w:spacing w:after="0" w:line="360" w:lineRule="auto"/>
        <w:ind w:left="567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 w:rsidRPr="00C546C3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Io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 sottoscritto/a</w:t>
      </w:r>
      <w:r w:rsidRPr="00C546C3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.....................................................................C.F..............................................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...</w:t>
      </w:r>
    </w:p>
    <w:p w:rsidR="00C546C3" w:rsidRPr="00C546C3" w:rsidRDefault="00C546C3" w:rsidP="00C546C3">
      <w:pPr>
        <w:keepNext/>
        <w:spacing w:after="0" w:line="360" w:lineRule="auto"/>
        <w:ind w:left="567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 w:rsidRPr="00C546C3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residente in Via ......................................................... n. ..........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Comune di </w:t>
      </w:r>
      <w:r w:rsidRPr="00C546C3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.........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............ </w:t>
      </w:r>
      <w:r w:rsidRPr="00C546C3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(……)</w:t>
      </w:r>
    </w:p>
    <w:p w:rsidR="00C546C3" w:rsidRPr="00C546C3" w:rsidRDefault="00C546C3" w:rsidP="00C546C3">
      <w:pPr>
        <w:keepNext/>
        <w:spacing w:after="0" w:line="360" w:lineRule="auto"/>
        <w:ind w:left="567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proofErr w:type="spellStart"/>
      <w:r w:rsidRPr="00C546C3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Tel</w:t>
      </w:r>
      <w:proofErr w:type="spellEnd"/>
      <w:r w:rsidRPr="00C546C3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 ............................................................Mail ............................................................</w:t>
      </w:r>
    </w:p>
    <w:p w:rsidR="00C546C3" w:rsidRPr="00C546C3" w:rsidRDefault="00C546C3" w:rsidP="00C546C3">
      <w:pPr>
        <w:keepNext/>
        <w:spacing w:after="0" w:line="360" w:lineRule="auto"/>
        <w:ind w:left="567"/>
        <w:jc w:val="center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</w:p>
    <w:p w:rsidR="00C546C3" w:rsidRPr="00C546C3" w:rsidRDefault="00C546C3" w:rsidP="00C546C3">
      <w:pPr>
        <w:keepNext/>
        <w:spacing w:after="0" w:line="360" w:lineRule="auto"/>
        <w:ind w:left="567"/>
        <w:jc w:val="center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 w:rsidRPr="00C546C3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D E N U N C I O</w:t>
      </w:r>
    </w:p>
    <w:p w:rsidR="00C546C3" w:rsidRPr="00C546C3" w:rsidRDefault="00C546C3" w:rsidP="00C546C3">
      <w:pPr>
        <w:keepNext/>
        <w:spacing w:after="0" w:line="360" w:lineRule="auto"/>
        <w:ind w:left="567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</w:p>
    <w:p w:rsidR="00C546C3" w:rsidRPr="00C546C3" w:rsidRDefault="00C546C3" w:rsidP="00C546C3">
      <w:pPr>
        <w:keepNext/>
        <w:spacing w:after="0" w:line="360" w:lineRule="auto"/>
        <w:ind w:left="567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 w:rsidRPr="00C546C3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che in data ..................................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.........</w:t>
      </w:r>
      <w:r w:rsidRPr="00C546C3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.... alle ore ...................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........</w:t>
      </w:r>
      <w:r w:rsidRPr="00C546C3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. nel Comune di Bedizzole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 in Via </w:t>
      </w:r>
      <w:r w:rsidRPr="00C546C3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.....................</w:t>
      </w:r>
      <w:r w:rsidRPr="00C546C3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...</w:t>
      </w:r>
    </w:p>
    <w:p w:rsidR="00C546C3" w:rsidRPr="00C546C3" w:rsidRDefault="00C546C3" w:rsidP="00C546C3">
      <w:pPr>
        <w:keepNext/>
        <w:spacing w:after="0" w:line="360" w:lineRule="auto"/>
        <w:ind w:left="567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 w:rsidRPr="00C546C3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è accaduto quanto segue.............................................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..........</w:t>
      </w:r>
      <w:r w:rsidRPr="00C546C3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........................................................</w:t>
      </w:r>
    </w:p>
    <w:p w:rsidR="00C546C3" w:rsidRPr="00C546C3" w:rsidRDefault="00C546C3" w:rsidP="00C546C3">
      <w:pPr>
        <w:keepNext/>
        <w:spacing w:after="0" w:line="360" w:lineRule="auto"/>
        <w:ind w:left="567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 w:rsidRPr="00C546C3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.................................................................................................................................................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......</w:t>
      </w:r>
    </w:p>
    <w:p w:rsidR="00C546C3" w:rsidRPr="00C546C3" w:rsidRDefault="00C546C3" w:rsidP="00C546C3">
      <w:pPr>
        <w:keepNext/>
        <w:spacing w:after="0" w:line="360" w:lineRule="auto"/>
        <w:ind w:left="567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 w:rsidRPr="00C546C3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.......................................................................................................................................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................</w:t>
      </w:r>
    </w:p>
    <w:p w:rsidR="00C546C3" w:rsidRPr="00C546C3" w:rsidRDefault="00C546C3" w:rsidP="00C546C3">
      <w:pPr>
        <w:keepNext/>
        <w:spacing w:after="0" w:line="360" w:lineRule="auto"/>
        <w:ind w:left="567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 w:rsidRPr="00C546C3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.................................................................................................................................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......................</w:t>
      </w:r>
    </w:p>
    <w:p w:rsidR="00C546C3" w:rsidRPr="00C546C3" w:rsidRDefault="00C546C3" w:rsidP="00C546C3">
      <w:pPr>
        <w:keepNext/>
        <w:spacing w:after="0" w:line="360" w:lineRule="auto"/>
        <w:ind w:left="567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 w:rsidRPr="00C546C3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...................................................................................................................................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....................</w:t>
      </w:r>
    </w:p>
    <w:p w:rsidR="00C546C3" w:rsidRPr="00C546C3" w:rsidRDefault="00C546C3" w:rsidP="00C546C3">
      <w:pPr>
        <w:keepNext/>
        <w:spacing w:after="0" w:line="360" w:lineRule="auto"/>
        <w:ind w:left="567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 w:rsidRPr="00C546C3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..................................................................................................................................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.....................</w:t>
      </w:r>
    </w:p>
    <w:p w:rsidR="00C546C3" w:rsidRPr="00C546C3" w:rsidRDefault="00C546C3" w:rsidP="00C546C3">
      <w:pPr>
        <w:keepNext/>
        <w:spacing w:after="0" w:line="360" w:lineRule="auto"/>
        <w:ind w:left="567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 w:rsidRPr="00C546C3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......................................................................................................................................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.................</w:t>
      </w:r>
    </w:p>
    <w:p w:rsidR="00C546C3" w:rsidRPr="00C546C3" w:rsidRDefault="00C546C3" w:rsidP="00C546C3">
      <w:pPr>
        <w:keepNext/>
        <w:spacing w:after="0" w:line="360" w:lineRule="auto"/>
        <w:ind w:left="567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 w:rsidRPr="00C546C3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.......................................................................................................................................................</w:t>
      </w:r>
    </w:p>
    <w:p w:rsidR="00C546C3" w:rsidRPr="00C546C3" w:rsidRDefault="00C546C3" w:rsidP="00C546C3">
      <w:pPr>
        <w:keepNext/>
        <w:spacing w:after="0" w:line="360" w:lineRule="auto"/>
        <w:ind w:left="567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 w:rsidRPr="00C546C3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......................................................................................................................................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.................</w:t>
      </w:r>
    </w:p>
    <w:p w:rsidR="00C546C3" w:rsidRPr="00C546C3" w:rsidRDefault="00C546C3" w:rsidP="00C546C3">
      <w:pPr>
        <w:keepNext/>
        <w:spacing w:after="0" w:line="360" w:lineRule="auto"/>
        <w:ind w:left="567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 w:rsidRPr="00C546C3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......................................................................................................................................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.................</w:t>
      </w:r>
      <w:r w:rsidRPr="00C546C3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br w:type="page"/>
      </w:r>
    </w:p>
    <w:p w:rsidR="00C546C3" w:rsidRDefault="00C546C3" w:rsidP="00C546C3">
      <w:pPr>
        <w:keepNext/>
        <w:spacing w:after="0" w:line="360" w:lineRule="auto"/>
        <w:ind w:left="567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</w:p>
    <w:p w:rsidR="00C546C3" w:rsidRDefault="00C546C3" w:rsidP="00C546C3">
      <w:pPr>
        <w:keepNext/>
        <w:spacing w:after="0" w:line="360" w:lineRule="auto"/>
        <w:ind w:left="567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</w:p>
    <w:p w:rsidR="00C546C3" w:rsidRPr="00C546C3" w:rsidRDefault="00C546C3" w:rsidP="00C546C3">
      <w:pPr>
        <w:keepNext/>
        <w:spacing w:after="0" w:line="360" w:lineRule="auto"/>
        <w:ind w:left="567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 w:rsidRPr="00C546C3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Allegati:</w:t>
      </w:r>
    </w:p>
    <w:p w:rsidR="00C546C3" w:rsidRPr="00C546C3" w:rsidRDefault="00C546C3" w:rsidP="00C546C3">
      <w:pPr>
        <w:keepNext/>
        <w:numPr>
          <w:ilvl w:val="0"/>
          <w:numId w:val="5"/>
        </w:numPr>
        <w:spacing w:after="0" w:line="360" w:lineRule="auto"/>
        <w:ind w:left="709" w:firstLine="142"/>
        <w:contextualSpacing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 w:rsidRPr="00C546C3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Documento d’identità</w:t>
      </w:r>
    </w:p>
    <w:p w:rsidR="00C546C3" w:rsidRPr="00C546C3" w:rsidRDefault="00C546C3" w:rsidP="00C546C3">
      <w:pPr>
        <w:keepNext/>
        <w:numPr>
          <w:ilvl w:val="0"/>
          <w:numId w:val="5"/>
        </w:numPr>
        <w:spacing w:after="0" w:line="360" w:lineRule="auto"/>
        <w:ind w:left="709" w:firstLine="142"/>
        <w:contextualSpacing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 w:rsidRPr="00C546C3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Fotografie</w:t>
      </w:r>
    </w:p>
    <w:p w:rsidR="00C546C3" w:rsidRPr="00C546C3" w:rsidRDefault="00C546C3" w:rsidP="00C546C3">
      <w:pPr>
        <w:keepNext/>
        <w:numPr>
          <w:ilvl w:val="0"/>
          <w:numId w:val="5"/>
        </w:numPr>
        <w:spacing w:after="0" w:line="360" w:lineRule="auto"/>
        <w:ind w:left="709" w:firstLine="142"/>
        <w:contextualSpacing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 w:rsidRPr="00C546C3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Preventivi di riparazione</w:t>
      </w:r>
    </w:p>
    <w:p w:rsidR="00C546C3" w:rsidRPr="00C546C3" w:rsidRDefault="00C546C3" w:rsidP="00C546C3">
      <w:pPr>
        <w:keepNext/>
        <w:numPr>
          <w:ilvl w:val="0"/>
          <w:numId w:val="5"/>
        </w:numPr>
        <w:spacing w:after="0" w:line="360" w:lineRule="auto"/>
        <w:ind w:left="709" w:firstLine="142"/>
        <w:contextualSpacing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 w:rsidRPr="00C546C3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Certificati medici di pronto soccorso o altro</w:t>
      </w:r>
    </w:p>
    <w:p w:rsidR="00C546C3" w:rsidRPr="00C546C3" w:rsidRDefault="00C546C3" w:rsidP="00C546C3">
      <w:pPr>
        <w:keepNext/>
        <w:numPr>
          <w:ilvl w:val="0"/>
          <w:numId w:val="5"/>
        </w:numPr>
        <w:spacing w:after="0" w:line="360" w:lineRule="auto"/>
        <w:ind w:left="709" w:firstLine="142"/>
        <w:contextualSpacing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 w:rsidRPr="00C546C3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Altro.....................................................................................................</w:t>
      </w:r>
      <w:r w:rsidR="005268FF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...........................</w:t>
      </w:r>
      <w:bookmarkStart w:id="0" w:name="_GoBack"/>
      <w:bookmarkEnd w:id="0"/>
    </w:p>
    <w:p w:rsidR="00C546C3" w:rsidRPr="00C546C3" w:rsidRDefault="00C546C3" w:rsidP="00C546C3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</w:p>
    <w:p w:rsidR="00C546C3" w:rsidRPr="00C546C3" w:rsidRDefault="00C546C3" w:rsidP="00C546C3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</w:p>
    <w:p w:rsidR="00C546C3" w:rsidRPr="00C546C3" w:rsidRDefault="00C546C3" w:rsidP="00C546C3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</w:p>
    <w:p w:rsidR="00C546C3" w:rsidRPr="00C546C3" w:rsidRDefault="00C546C3" w:rsidP="00C546C3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</w:p>
    <w:p w:rsidR="00C546C3" w:rsidRPr="00C546C3" w:rsidRDefault="00C546C3" w:rsidP="00C546C3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</w:p>
    <w:p w:rsidR="00C546C3" w:rsidRPr="00C546C3" w:rsidRDefault="00C546C3" w:rsidP="00C546C3">
      <w:pPr>
        <w:keepNext/>
        <w:spacing w:after="0" w:line="240" w:lineRule="auto"/>
        <w:ind w:left="426" w:firstLine="282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 w:rsidRPr="00C546C3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Richiedo pertanto il risarcimento danni. </w:t>
      </w:r>
    </w:p>
    <w:p w:rsidR="00C546C3" w:rsidRPr="00C546C3" w:rsidRDefault="00C546C3" w:rsidP="00C546C3">
      <w:pPr>
        <w:keepNext/>
        <w:spacing w:after="0" w:line="240" w:lineRule="auto"/>
        <w:ind w:left="284"/>
        <w:jc w:val="center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</w:p>
    <w:p w:rsidR="00C546C3" w:rsidRPr="00C546C3" w:rsidRDefault="00C546C3" w:rsidP="00C546C3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</w:p>
    <w:p w:rsidR="00C546C3" w:rsidRPr="00C546C3" w:rsidRDefault="00C546C3" w:rsidP="00C546C3">
      <w:pPr>
        <w:keepNext/>
        <w:spacing w:after="0" w:line="240" w:lineRule="auto"/>
        <w:ind w:left="284"/>
        <w:jc w:val="center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</w:p>
    <w:p w:rsidR="00C546C3" w:rsidRPr="00C546C3" w:rsidRDefault="00C546C3" w:rsidP="00C546C3">
      <w:pPr>
        <w:keepNext/>
        <w:spacing w:after="0" w:line="240" w:lineRule="auto"/>
        <w:ind w:left="284"/>
        <w:jc w:val="center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</w:p>
    <w:p w:rsidR="00C546C3" w:rsidRPr="00C546C3" w:rsidRDefault="00C546C3" w:rsidP="00C546C3">
      <w:pPr>
        <w:keepNext/>
        <w:spacing w:after="0" w:line="240" w:lineRule="auto"/>
        <w:ind w:left="284"/>
        <w:jc w:val="center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 w:rsidRPr="00C546C3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Firma </w:t>
      </w:r>
    </w:p>
    <w:p w:rsidR="00C546C3" w:rsidRPr="00C546C3" w:rsidRDefault="00C546C3" w:rsidP="00C546C3">
      <w:pPr>
        <w:keepNext/>
        <w:spacing w:after="0" w:line="240" w:lineRule="auto"/>
        <w:ind w:left="284"/>
        <w:jc w:val="center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</w:p>
    <w:p w:rsidR="00C546C3" w:rsidRPr="00C546C3" w:rsidRDefault="00C546C3" w:rsidP="00C546C3">
      <w:pPr>
        <w:keepNext/>
        <w:spacing w:after="0" w:line="240" w:lineRule="auto"/>
        <w:ind w:left="284" w:firstLine="424"/>
        <w:jc w:val="center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 w:rsidRPr="00C546C3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------------------------------------------- </w:t>
      </w:r>
    </w:p>
    <w:p w:rsidR="00C546C3" w:rsidRPr="00C546C3" w:rsidRDefault="00C546C3" w:rsidP="00C546C3">
      <w:pPr>
        <w:keepNext/>
        <w:spacing w:after="0" w:line="240" w:lineRule="auto"/>
        <w:ind w:left="284" w:firstLine="424"/>
        <w:jc w:val="center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</w:p>
    <w:p w:rsidR="00C546C3" w:rsidRPr="00C546C3" w:rsidRDefault="00C546C3" w:rsidP="00C546C3">
      <w:pPr>
        <w:keepNext/>
        <w:spacing w:after="0" w:line="240" w:lineRule="auto"/>
        <w:ind w:left="284" w:firstLine="424"/>
        <w:jc w:val="center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</w:p>
    <w:p w:rsidR="00C546C3" w:rsidRPr="00C546C3" w:rsidRDefault="00C546C3" w:rsidP="00C546C3">
      <w:pPr>
        <w:keepNext/>
        <w:spacing w:after="0" w:line="240" w:lineRule="auto"/>
        <w:ind w:left="284" w:firstLine="424"/>
        <w:jc w:val="center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</w:p>
    <w:p w:rsidR="00C546C3" w:rsidRPr="00C546C3" w:rsidRDefault="00C546C3" w:rsidP="00C546C3">
      <w:pPr>
        <w:keepNext/>
        <w:spacing w:after="0" w:line="240" w:lineRule="auto"/>
        <w:ind w:left="284" w:firstLine="424"/>
        <w:jc w:val="center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</w:p>
    <w:p w:rsidR="00C546C3" w:rsidRPr="00C546C3" w:rsidRDefault="00C546C3" w:rsidP="00C546C3">
      <w:pPr>
        <w:keepNext/>
        <w:spacing w:after="0" w:line="240" w:lineRule="auto"/>
        <w:ind w:left="284" w:firstLine="424"/>
        <w:jc w:val="center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</w:p>
    <w:p w:rsidR="00C546C3" w:rsidRPr="00C546C3" w:rsidRDefault="00C546C3" w:rsidP="00C546C3">
      <w:pPr>
        <w:keepNext/>
        <w:spacing w:after="0" w:line="240" w:lineRule="auto"/>
        <w:ind w:left="284" w:firstLine="424"/>
        <w:jc w:val="center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</w:p>
    <w:p w:rsidR="00C546C3" w:rsidRPr="00C546C3" w:rsidRDefault="00C546C3" w:rsidP="001A396C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</w:p>
    <w:p w:rsidR="00C546C3" w:rsidRPr="00C546C3" w:rsidRDefault="00C546C3" w:rsidP="00C546C3">
      <w:pPr>
        <w:keepNext/>
        <w:tabs>
          <w:tab w:val="left" w:pos="284"/>
        </w:tabs>
        <w:spacing w:after="0" w:line="240" w:lineRule="auto"/>
        <w:ind w:left="284" w:firstLine="424"/>
        <w:jc w:val="center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</w:p>
    <w:p w:rsidR="00C546C3" w:rsidRPr="00C546C3" w:rsidRDefault="00C546C3" w:rsidP="00C546C3">
      <w:pPr>
        <w:keepNext/>
        <w:spacing w:after="0" w:line="240" w:lineRule="auto"/>
        <w:ind w:left="567" w:firstLine="424"/>
        <w:jc w:val="center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</w:p>
    <w:p w:rsidR="00C546C3" w:rsidRPr="00C546C3" w:rsidRDefault="00C546C3" w:rsidP="00C546C3">
      <w:pPr>
        <w:keepNext/>
        <w:spacing w:after="0" w:line="240" w:lineRule="auto"/>
        <w:ind w:left="284" w:firstLine="424"/>
        <w:jc w:val="center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</w:p>
    <w:p w:rsidR="00C546C3" w:rsidRPr="00C546C3" w:rsidRDefault="00C546C3" w:rsidP="00C546C3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i/>
          <w:sz w:val="24"/>
          <w:szCs w:val="24"/>
          <w:lang w:eastAsia="it-IT"/>
        </w:rPr>
      </w:pPr>
      <w:r w:rsidRPr="00C546C3">
        <w:rPr>
          <w:rFonts w:ascii="Times New Roman" w:eastAsia="Times New Roman" w:hAnsi="Times New Roman" w:cs="Times New Roman"/>
          <w:bCs/>
          <w:i/>
          <w:sz w:val="24"/>
          <w:szCs w:val="24"/>
          <w:lang w:eastAsia="it-IT"/>
        </w:rPr>
        <w:t xml:space="preserve">Si informa che, </w:t>
      </w:r>
      <w:r>
        <w:rPr>
          <w:rFonts w:ascii="Times New Roman" w:eastAsia="Times New Roman" w:hAnsi="Times New Roman" w:cs="Times New Roman"/>
          <w:bCs/>
          <w:i/>
          <w:sz w:val="24"/>
          <w:szCs w:val="24"/>
          <w:lang w:eastAsia="it-IT"/>
        </w:rPr>
        <w:t>ai sensi del GDPR 2016/679</w:t>
      </w:r>
      <w:r w:rsidRPr="00C546C3">
        <w:rPr>
          <w:rFonts w:ascii="Times New Roman" w:eastAsia="Times New Roman" w:hAnsi="Times New Roman" w:cs="Times New Roman"/>
          <w:bCs/>
          <w:i/>
          <w:sz w:val="24"/>
          <w:szCs w:val="24"/>
          <w:lang w:eastAsia="it-IT"/>
        </w:rPr>
        <w:t>, i dati personali del richiedente verranno trattati</w:t>
      </w:r>
    </w:p>
    <w:p w:rsidR="00C546C3" w:rsidRPr="00C546C3" w:rsidRDefault="00C546C3" w:rsidP="00C546C3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i/>
          <w:sz w:val="24"/>
          <w:szCs w:val="24"/>
          <w:lang w:eastAsia="it-IT"/>
        </w:rPr>
      </w:pPr>
      <w:r w:rsidRPr="00C546C3">
        <w:rPr>
          <w:rFonts w:ascii="Times New Roman" w:eastAsia="Times New Roman" w:hAnsi="Times New Roman" w:cs="Times New Roman"/>
          <w:bCs/>
          <w:i/>
          <w:sz w:val="24"/>
          <w:szCs w:val="24"/>
          <w:lang w:eastAsia="it-IT"/>
        </w:rPr>
        <w:t>su supporto cartaceo od informatico unicamente al fine di evadere la pratica di sinistro stradale.</w:t>
      </w:r>
    </w:p>
    <w:p w:rsidR="00C546C3" w:rsidRPr="00C546C3" w:rsidRDefault="00C546C3" w:rsidP="00C546C3">
      <w:pPr>
        <w:keepNext/>
        <w:spacing w:after="0" w:line="240" w:lineRule="auto"/>
        <w:ind w:left="567"/>
        <w:jc w:val="both"/>
        <w:outlineLvl w:val="0"/>
        <w:rPr>
          <w:rFonts w:ascii="Times New Roman" w:eastAsia="Times New Roman" w:hAnsi="Times New Roman" w:cs="Times New Roman"/>
          <w:bCs/>
          <w:i/>
          <w:sz w:val="24"/>
          <w:szCs w:val="24"/>
          <w:lang w:eastAsia="it-IT"/>
        </w:rPr>
      </w:pPr>
    </w:p>
    <w:p w:rsidR="00C546C3" w:rsidRPr="00C546C3" w:rsidRDefault="00C546C3" w:rsidP="00C546C3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sz w:val="20"/>
          <w:szCs w:val="20"/>
          <w:lang w:eastAsia="it-IT"/>
        </w:rPr>
      </w:pPr>
      <w:r w:rsidRPr="00C546C3">
        <w:rPr>
          <w:rFonts w:ascii="Times New Roman" w:eastAsia="Times New Roman" w:hAnsi="Times New Roman" w:cs="Times New Roman"/>
          <w:bCs/>
          <w:sz w:val="20"/>
          <w:szCs w:val="20"/>
          <w:lang w:eastAsia="it-IT"/>
        </w:rPr>
        <w:t>Rev. 2020</w:t>
      </w:r>
    </w:p>
    <w:p w:rsidR="008A0160" w:rsidRDefault="008A0160" w:rsidP="00C546C3">
      <w:pPr>
        <w:tabs>
          <w:tab w:val="left" w:pos="885"/>
        </w:tabs>
        <w:spacing w:after="0"/>
        <w:rPr>
          <w:b/>
          <w:sz w:val="24"/>
          <w:szCs w:val="24"/>
        </w:rPr>
      </w:pPr>
    </w:p>
    <w:sectPr w:rsidR="008A0160" w:rsidSect="00615039">
      <w:headerReference w:type="default" r:id="rId8"/>
      <w:footerReference w:type="default" r:id="rId9"/>
      <w:pgSz w:w="11906" w:h="16838"/>
      <w:pgMar w:top="2299" w:right="1133" w:bottom="993" w:left="1134" w:header="567" w:footer="3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46C3" w:rsidRDefault="00C546C3" w:rsidP="008C61D0">
      <w:pPr>
        <w:spacing w:after="0" w:line="240" w:lineRule="auto"/>
      </w:pPr>
      <w:r>
        <w:separator/>
      </w:r>
    </w:p>
  </w:endnote>
  <w:endnote w:type="continuationSeparator" w:id="0">
    <w:p w:rsidR="00C546C3" w:rsidRDefault="00C546C3" w:rsidP="008C61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16"/>
        <w:szCs w:val="16"/>
      </w:rPr>
      <w:id w:val="1192499194"/>
      <w:docPartObj>
        <w:docPartGallery w:val="Table of Contents"/>
        <w:docPartUnique/>
      </w:docPartObj>
    </w:sdtPr>
    <w:sdtEndPr>
      <w:rPr>
        <w:sz w:val="18"/>
      </w:rPr>
    </w:sdtEndPr>
    <w:sdtContent>
      <w:p w:rsidR="00C546C3" w:rsidRDefault="00C546C3" w:rsidP="0042042C">
        <w:pPr>
          <w:pStyle w:val="Pidipagina"/>
          <w:pBdr>
            <w:bottom w:val="single" w:sz="12" w:space="1" w:color="auto"/>
          </w:pBdr>
          <w:jc w:val="center"/>
          <w:rPr>
            <w:sz w:val="16"/>
            <w:szCs w:val="16"/>
          </w:rPr>
        </w:pPr>
      </w:p>
      <w:p w:rsidR="00C546C3" w:rsidRPr="009C0E9C" w:rsidRDefault="00C546C3" w:rsidP="0042042C">
        <w:pPr>
          <w:pStyle w:val="Pidipagina"/>
          <w:jc w:val="center"/>
          <w:rPr>
            <w:sz w:val="16"/>
            <w:szCs w:val="16"/>
          </w:rPr>
        </w:pPr>
      </w:p>
      <w:p w:rsidR="00C546C3" w:rsidRPr="00232502" w:rsidRDefault="00C546C3" w:rsidP="0042042C">
        <w:pPr>
          <w:pStyle w:val="Pidipagina"/>
          <w:jc w:val="center"/>
          <w:rPr>
            <w:sz w:val="18"/>
            <w:szCs w:val="16"/>
          </w:rPr>
        </w:pPr>
        <w:r w:rsidRPr="00232502">
          <w:rPr>
            <w:sz w:val="18"/>
            <w:szCs w:val="16"/>
          </w:rPr>
          <w:t xml:space="preserve">Responsabile del procedimento: </w:t>
        </w:r>
        <w:r>
          <w:rPr>
            <w:sz w:val="18"/>
            <w:szCs w:val="16"/>
          </w:rPr>
          <w:t xml:space="preserve">Arch. Ivano </w:t>
        </w:r>
        <w:proofErr w:type="spellStart"/>
        <w:r>
          <w:rPr>
            <w:sz w:val="18"/>
            <w:szCs w:val="16"/>
          </w:rPr>
          <w:t>Magarini</w:t>
        </w:r>
        <w:proofErr w:type="spellEnd"/>
        <w:r>
          <w:rPr>
            <w:sz w:val="18"/>
            <w:szCs w:val="16"/>
          </w:rPr>
          <w:t xml:space="preserve"> Tel. 030/6872924 </w:t>
        </w:r>
        <w:r w:rsidRPr="00232502">
          <w:rPr>
            <w:sz w:val="18"/>
            <w:szCs w:val="16"/>
          </w:rPr>
          <w:t xml:space="preserve">e-mail </w:t>
        </w:r>
        <w:r>
          <w:rPr>
            <w:sz w:val="18"/>
            <w:szCs w:val="16"/>
          </w:rPr>
          <w:t>lavoripubblici</w:t>
        </w:r>
        <w:r w:rsidRPr="00232502">
          <w:rPr>
            <w:sz w:val="18"/>
            <w:szCs w:val="16"/>
          </w:rPr>
          <w:t>@comune.bedizzole.bs.it</w:t>
        </w:r>
      </w:p>
      <w:p w:rsidR="00C546C3" w:rsidRPr="00232502" w:rsidRDefault="00C546C3" w:rsidP="0042042C">
        <w:pPr>
          <w:pStyle w:val="Pidipagina"/>
          <w:jc w:val="center"/>
          <w:rPr>
            <w:sz w:val="18"/>
            <w:szCs w:val="16"/>
          </w:rPr>
        </w:pPr>
        <w:r w:rsidRPr="00232502">
          <w:rPr>
            <w:sz w:val="18"/>
            <w:szCs w:val="16"/>
          </w:rPr>
          <w:t>Potere sostitutivo art. 2, comma 9 bis, L. 2</w:t>
        </w:r>
        <w:r>
          <w:rPr>
            <w:sz w:val="18"/>
            <w:szCs w:val="16"/>
          </w:rPr>
          <w:t xml:space="preserve">41/90: dott. Luca Serafini </w:t>
        </w:r>
        <w:r w:rsidRPr="00232502">
          <w:rPr>
            <w:sz w:val="18"/>
            <w:szCs w:val="16"/>
          </w:rPr>
          <w:t xml:space="preserve">e-mail </w:t>
        </w:r>
        <w:r>
          <w:rPr>
            <w:sz w:val="18"/>
            <w:szCs w:val="16"/>
          </w:rPr>
          <w:t>segretario</w:t>
        </w:r>
        <w:r w:rsidRPr="00232502">
          <w:rPr>
            <w:sz w:val="18"/>
            <w:szCs w:val="16"/>
          </w:rPr>
          <w:t>@comune.bedizzole.bs.it</w:t>
        </w:r>
      </w:p>
      <w:p w:rsidR="00C546C3" w:rsidRPr="001A396C" w:rsidRDefault="00C546C3" w:rsidP="00232502">
        <w:pPr>
          <w:pStyle w:val="Pidipagina"/>
          <w:jc w:val="center"/>
          <w:rPr>
            <w:sz w:val="18"/>
            <w:szCs w:val="16"/>
          </w:rPr>
        </w:pPr>
        <w:r w:rsidRPr="001A396C">
          <w:rPr>
            <w:sz w:val="18"/>
            <w:szCs w:val="16"/>
          </w:rPr>
          <w:t xml:space="preserve">P.zza Vittorio Emanuele II n. 1 – 25081 Bedizzole (BS) tel. 030/6872924 </w:t>
        </w:r>
      </w:p>
      <w:p w:rsidR="00C546C3" w:rsidRPr="00232502" w:rsidRDefault="00C546C3" w:rsidP="00232502">
        <w:pPr>
          <w:pStyle w:val="Pidipagina"/>
          <w:jc w:val="center"/>
          <w:rPr>
            <w:sz w:val="18"/>
            <w:szCs w:val="16"/>
          </w:rPr>
        </w:pPr>
        <w:r>
          <w:rPr>
            <w:sz w:val="18"/>
            <w:szCs w:val="16"/>
          </w:rPr>
          <w:t xml:space="preserve">Partita IVA 00577210982 – Codice Fiscale 00760050179 </w:t>
        </w:r>
      </w:p>
    </w:sdtContent>
  </w:sdt>
  <w:p w:rsidR="00C546C3" w:rsidRPr="00232502" w:rsidRDefault="00C546C3" w:rsidP="00232502">
    <w:pPr>
      <w:pStyle w:val="Pidipagina"/>
      <w:jc w:val="center"/>
      <w:rPr>
        <w:sz w:val="18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46C3" w:rsidRDefault="00C546C3" w:rsidP="008C61D0">
      <w:pPr>
        <w:spacing w:after="0" w:line="240" w:lineRule="auto"/>
      </w:pPr>
      <w:r>
        <w:separator/>
      </w:r>
    </w:p>
  </w:footnote>
  <w:footnote w:type="continuationSeparator" w:id="0">
    <w:p w:rsidR="00C546C3" w:rsidRDefault="00C546C3" w:rsidP="008C61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46C3" w:rsidRDefault="00C546C3" w:rsidP="008C61D0">
    <w:pPr>
      <w:spacing w:after="0" w:line="240" w:lineRule="auto"/>
      <w:jc w:val="center"/>
      <w:rPr>
        <w:sz w:val="32"/>
      </w:rPr>
    </w:pPr>
    <w:r>
      <w:rPr>
        <w:noProof/>
        <w:lang w:eastAsia="it-IT"/>
      </w:rPr>
      <w:drawing>
        <wp:anchor distT="0" distB="0" distL="114300" distR="114300" simplePos="0" relativeHeight="251659264" behindDoc="0" locked="0" layoutInCell="1" allowOverlap="1" wp14:anchorId="1A918094" wp14:editId="5AFE6E6D">
          <wp:simplePos x="0" y="0"/>
          <wp:positionH relativeFrom="column">
            <wp:align>center</wp:align>
          </wp:positionH>
          <wp:positionV relativeFrom="paragraph">
            <wp:posOffset>-158115</wp:posOffset>
          </wp:positionV>
          <wp:extent cx="576000" cy="849600"/>
          <wp:effectExtent l="0" t="0" r="0" b="8255"/>
          <wp:wrapNone/>
          <wp:docPr id="1" name="Immagine 1" descr="C:\Documents and Settings\Alberto.Gabana\Desktop\LOGHI\logo comune pn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Documents and Settings\Alberto.Gabana\Desktop\LOGHI\logo comune png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00" cy="84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C546C3" w:rsidRDefault="00C546C3" w:rsidP="008C61D0">
    <w:pPr>
      <w:spacing w:after="0" w:line="240" w:lineRule="auto"/>
      <w:jc w:val="center"/>
      <w:rPr>
        <w:sz w:val="32"/>
      </w:rPr>
    </w:pPr>
  </w:p>
  <w:p w:rsidR="00C546C3" w:rsidRDefault="00C546C3" w:rsidP="008C61D0">
    <w:pPr>
      <w:spacing w:after="0" w:line="240" w:lineRule="auto"/>
      <w:jc w:val="center"/>
      <w:rPr>
        <w:sz w:val="32"/>
      </w:rPr>
    </w:pPr>
  </w:p>
  <w:p w:rsidR="00C546C3" w:rsidRDefault="00C546C3" w:rsidP="00A6306A">
    <w:pPr>
      <w:spacing w:after="0"/>
      <w:jc w:val="center"/>
      <w:rPr>
        <w:b/>
        <w:sz w:val="32"/>
      </w:rPr>
    </w:pPr>
    <w:r w:rsidRPr="00232502">
      <w:rPr>
        <w:b/>
        <w:sz w:val="32"/>
      </w:rPr>
      <w:t>C O M U N E  D</w:t>
    </w:r>
    <w:r>
      <w:rPr>
        <w:b/>
        <w:sz w:val="32"/>
      </w:rPr>
      <w:t xml:space="preserve"> </w:t>
    </w:r>
    <w:r w:rsidRPr="00232502">
      <w:rPr>
        <w:b/>
        <w:sz w:val="32"/>
      </w:rPr>
      <w:t xml:space="preserve">I  B E D I Z </w:t>
    </w:r>
    <w:proofErr w:type="spellStart"/>
    <w:r w:rsidRPr="00232502">
      <w:rPr>
        <w:b/>
        <w:sz w:val="32"/>
      </w:rPr>
      <w:t>Z</w:t>
    </w:r>
    <w:proofErr w:type="spellEnd"/>
    <w:r w:rsidRPr="00232502">
      <w:rPr>
        <w:b/>
        <w:sz w:val="32"/>
      </w:rPr>
      <w:t xml:space="preserve"> O L E</w:t>
    </w:r>
  </w:p>
  <w:p w:rsidR="00C546C3" w:rsidRPr="00A6306A" w:rsidRDefault="00C546C3" w:rsidP="00A6306A">
    <w:pPr>
      <w:spacing w:after="0"/>
      <w:jc w:val="center"/>
      <w:rPr>
        <w:b/>
        <w:sz w:val="32"/>
      </w:rPr>
    </w:pPr>
    <w:r w:rsidRPr="00232502">
      <w:t>Provincia di Brescia</w:t>
    </w:r>
  </w:p>
  <w:p w:rsidR="00C546C3" w:rsidRPr="00C546C3" w:rsidRDefault="00C546C3" w:rsidP="00C546C3">
    <w:pPr>
      <w:spacing w:after="0"/>
      <w:jc w:val="center"/>
      <w:rPr>
        <w:b/>
        <w:i/>
        <w:sz w:val="32"/>
      </w:rPr>
    </w:pPr>
    <w:r>
      <w:rPr>
        <w:b/>
        <w:i/>
        <w:sz w:val="32"/>
      </w:rPr>
      <w:t>Area Lavori Pubblici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896DE6"/>
    <w:multiLevelType w:val="hybridMultilevel"/>
    <w:tmpl w:val="896EA13C"/>
    <w:lvl w:ilvl="0" w:tplc="3802FD7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7F2819"/>
    <w:multiLevelType w:val="hybridMultilevel"/>
    <w:tmpl w:val="4992B366"/>
    <w:lvl w:ilvl="0" w:tplc="04090003">
      <w:start w:val="1"/>
      <w:numFmt w:val="bullet"/>
      <w:lvlText w:val="o"/>
      <w:lvlJc w:val="left"/>
      <w:pPr>
        <w:ind w:left="928" w:hanging="360"/>
      </w:pPr>
      <w:rPr>
        <w:rFonts w:ascii="Courier New" w:hAnsi="Courier New" w:cs="Courier New" w:hint="default"/>
        <w:sz w:val="40"/>
        <w:szCs w:val="40"/>
      </w:rPr>
    </w:lvl>
    <w:lvl w:ilvl="1" w:tplc="040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" w15:restartNumberingAfterBreak="0">
    <w:nsid w:val="2F3D7A41"/>
    <w:multiLevelType w:val="hybridMultilevel"/>
    <w:tmpl w:val="5E5664E6"/>
    <w:lvl w:ilvl="0" w:tplc="7B6A30B0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5D63D5"/>
    <w:multiLevelType w:val="hybridMultilevel"/>
    <w:tmpl w:val="D6262C50"/>
    <w:lvl w:ilvl="0" w:tplc="87C28A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50811A18"/>
    <w:multiLevelType w:val="hybridMultilevel"/>
    <w:tmpl w:val="E32A845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283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5884"/>
    <w:rsid w:val="00000FEE"/>
    <w:rsid w:val="000249EA"/>
    <w:rsid w:val="00094B6F"/>
    <w:rsid w:val="000A6574"/>
    <w:rsid w:val="000A7A5E"/>
    <w:rsid w:val="000E4522"/>
    <w:rsid w:val="000E52EA"/>
    <w:rsid w:val="000E66C6"/>
    <w:rsid w:val="000F4007"/>
    <w:rsid w:val="00106425"/>
    <w:rsid w:val="0013728A"/>
    <w:rsid w:val="00186E00"/>
    <w:rsid w:val="001A25EF"/>
    <w:rsid w:val="001A396C"/>
    <w:rsid w:val="001D2098"/>
    <w:rsid w:val="00214981"/>
    <w:rsid w:val="00232502"/>
    <w:rsid w:val="00241F7C"/>
    <w:rsid w:val="0026063D"/>
    <w:rsid w:val="0028451D"/>
    <w:rsid w:val="002A1981"/>
    <w:rsid w:val="002D0F01"/>
    <w:rsid w:val="002F62A5"/>
    <w:rsid w:val="003B0006"/>
    <w:rsid w:val="003D0CD9"/>
    <w:rsid w:val="003D25D8"/>
    <w:rsid w:val="0042042C"/>
    <w:rsid w:val="00441BEA"/>
    <w:rsid w:val="00443FE5"/>
    <w:rsid w:val="00447C58"/>
    <w:rsid w:val="00484785"/>
    <w:rsid w:val="00484EA7"/>
    <w:rsid w:val="004D7AEF"/>
    <w:rsid w:val="004E4311"/>
    <w:rsid w:val="005268FF"/>
    <w:rsid w:val="005338B2"/>
    <w:rsid w:val="00551147"/>
    <w:rsid w:val="00566330"/>
    <w:rsid w:val="005B0A85"/>
    <w:rsid w:val="005E0483"/>
    <w:rsid w:val="00615039"/>
    <w:rsid w:val="0064466B"/>
    <w:rsid w:val="006657CB"/>
    <w:rsid w:val="0067126C"/>
    <w:rsid w:val="00675884"/>
    <w:rsid w:val="0068358A"/>
    <w:rsid w:val="006920B0"/>
    <w:rsid w:val="006D2DC8"/>
    <w:rsid w:val="006F26B0"/>
    <w:rsid w:val="0075010F"/>
    <w:rsid w:val="007A515D"/>
    <w:rsid w:val="007C31D9"/>
    <w:rsid w:val="00816942"/>
    <w:rsid w:val="00820FF4"/>
    <w:rsid w:val="00841AF4"/>
    <w:rsid w:val="008A0160"/>
    <w:rsid w:val="008B0ABE"/>
    <w:rsid w:val="008C61D0"/>
    <w:rsid w:val="00913957"/>
    <w:rsid w:val="009C0E9C"/>
    <w:rsid w:val="009C1273"/>
    <w:rsid w:val="009E62D4"/>
    <w:rsid w:val="009F7933"/>
    <w:rsid w:val="00A275D9"/>
    <w:rsid w:val="00A40EF3"/>
    <w:rsid w:val="00A57BC9"/>
    <w:rsid w:val="00A6306A"/>
    <w:rsid w:val="00A9495B"/>
    <w:rsid w:val="00A956C3"/>
    <w:rsid w:val="00AA6810"/>
    <w:rsid w:val="00AA7B72"/>
    <w:rsid w:val="00AD2C1F"/>
    <w:rsid w:val="00B0720F"/>
    <w:rsid w:val="00B318C5"/>
    <w:rsid w:val="00B412B3"/>
    <w:rsid w:val="00B53719"/>
    <w:rsid w:val="00B74A4B"/>
    <w:rsid w:val="00B93361"/>
    <w:rsid w:val="00BF341F"/>
    <w:rsid w:val="00C236EC"/>
    <w:rsid w:val="00C30397"/>
    <w:rsid w:val="00C44A9D"/>
    <w:rsid w:val="00C546C3"/>
    <w:rsid w:val="00C65D62"/>
    <w:rsid w:val="00CC1400"/>
    <w:rsid w:val="00CE0D9C"/>
    <w:rsid w:val="00D2511D"/>
    <w:rsid w:val="00D354EC"/>
    <w:rsid w:val="00D519CE"/>
    <w:rsid w:val="00D76DC6"/>
    <w:rsid w:val="00DE3DE6"/>
    <w:rsid w:val="00DE622C"/>
    <w:rsid w:val="00E06E04"/>
    <w:rsid w:val="00E25C50"/>
    <w:rsid w:val="00E35B9B"/>
    <w:rsid w:val="00E44A8C"/>
    <w:rsid w:val="00E7522C"/>
    <w:rsid w:val="00EA4140"/>
    <w:rsid w:val="00EB48AF"/>
    <w:rsid w:val="00EB7335"/>
    <w:rsid w:val="00F27E21"/>
    <w:rsid w:val="00F8710E"/>
    <w:rsid w:val="00FB52E5"/>
    <w:rsid w:val="00FF5A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4F171CB9"/>
  <w15:docId w15:val="{4D2BAD56-4D89-40B0-AB6D-D58E41D6B4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9E62D4"/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5E048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6758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675884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link w:val="IntestazioneCarattere"/>
    <w:uiPriority w:val="99"/>
    <w:unhideWhenUsed/>
    <w:rsid w:val="008C61D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C61D0"/>
  </w:style>
  <w:style w:type="paragraph" w:styleId="Pidipagina">
    <w:name w:val="footer"/>
    <w:basedOn w:val="Normale"/>
    <w:link w:val="PidipaginaCarattere"/>
    <w:uiPriority w:val="99"/>
    <w:unhideWhenUsed/>
    <w:rsid w:val="008C61D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C61D0"/>
  </w:style>
  <w:style w:type="character" w:styleId="Collegamentoipertestuale">
    <w:name w:val="Hyperlink"/>
    <w:basedOn w:val="Carpredefinitoparagrafo"/>
    <w:uiPriority w:val="99"/>
    <w:unhideWhenUsed/>
    <w:rsid w:val="0042042C"/>
    <w:rPr>
      <w:color w:val="0000FF" w:themeColor="hyperlink"/>
      <w:u w:val="single"/>
    </w:rPr>
  </w:style>
  <w:style w:type="character" w:customStyle="1" w:styleId="Titolo2Carattere">
    <w:name w:val="Titolo 2 Carattere"/>
    <w:basedOn w:val="Carpredefinitoparagrafo"/>
    <w:link w:val="Titolo2"/>
    <w:uiPriority w:val="9"/>
    <w:rsid w:val="005E04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Corpotesto">
    <w:name w:val="Body Text"/>
    <w:basedOn w:val="Normale"/>
    <w:link w:val="CorpotestoCarattere"/>
    <w:semiHidden/>
    <w:rsid w:val="007C31D9"/>
    <w:pPr>
      <w:spacing w:after="0" w:line="240" w:lineRule="auto"/>
      <w:jc w:val="both"/>
    </w:pPr>
    <w:rPr>
      <w:rFonts w:ascii="Times New Roman" w:eastAsia="Times New Roman" w:hAnsi="Times New Roman" w:cs="Times New Roman"/>
      <w:bCs/>
      <w:sz w:val="24"/>
      <w:szCs w:val="24"/>
      <w:lang w:eastAsia="it-IT"/>
    </w:rPr>
  </w:style>
  <w:style w:type="character" w:customStyle="1" w:styleId="CorpotestoCarattere">
    <w:name w:val="Corpo testo Carattere"/>
    <w:basedOn w:val="Carpredefinitoparagrafo"/>
    <w:link w:val="Corpotesto"/>
    <w:semiHidden/>
    <w:rsid w:val="007C31D9"/>
    <w:rPr>
      <w:rFonts w:ascii="Times New Roman" w:eastAsia="Times New Roman" w:hAnsi="Times New Roman" w:cs="Times New Roman"/>
      <w:bCs/>
      <w:sz w:val="24"/>
      <w:szCs w:val="24"/>
      <w:lang w:eastAsia="it-IT"/>
    </w:rPr>
  </w:style>
  <w:style w:type="paragraph" w:styleId="Testonormale">
    <w:name w:val="Plain Text"/>
    <w:basedOn w:val="Normale"/>
    <w:link w:val="TestonormaleCarattere"/>
    <w:semiHidden/>
    <w:rsid w:val="007C31D9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it-IT"/>
    </w:rPr>
  </w:style>
  <w:style w:type="character" w:customStyle="1" w:styleId="TestonormaleCarattere">
    <w:name w:val="Testo normale Carattere"/>
    <w:basedOn w:val="Carpredefinitoparagrafo"/>
    <w:link w:val="Testonormale"/>
    <w:semiHidden/>
    <w:rsid w:val="007C31D9"/>
    <w:rPr>
      <w:rFonts w:ascii="Courier New" w:eastAsia="Times New Roman" w:hAnsi="Courier New" w:cs="Courier New"/>
      <w:sz w:val="20"/>
      <w:szCs w:val="20"/>
      <w:lang w:eastAsia="it-IT"/>
    </w:rPr>
  </w:style>
  <w:style w:type="paragraph" w:customStyle="1" w:styleId="Standard">
    <w:name w:val="Standard"/>
    <w:rsid w:val="007C31D9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paragraph" w:styleId="Paragrafoelenco">
    <w:name w:val="List Paragraph"/>
    <w:basedOn w:val="Normale"/>
    <w:uiPriority w:val="34"/>
    <w:qFormat/>
    <w:rsid w:val="008A0160"/>
    <w:pPr>
      <w:spacing w:after="160" w:line="259" w:lineRule="auto"/>
      <w:ind w:left="720"/>
      <w:contextualSpacing/>
    </w:p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A6306A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semiHidden/>
    <w:rsid w:val="00A6306A"/>
  </w:style>
  <w:style w:type="paragraph" w:styleId="Rientrocorpodeltesto2">
    <w:name w:val="Body Text Indent 2"/>
    <w:basedOn w:val="Normale"/>
    <w:link w:val="Rientrocorpodeltesto2Carattere"/>
    <w:uiPriority w:val="99"/>
    <w:semiHidden/>
    <w:unhideWhenUsed/>
    <w:rsid w:val="00A6306A"/>
    <w:pPr>
      <w:spacing w:after="120" w:line="480" w:lineRule="auto"/>
      <w:ind w:left="283"/>
    </w:pPr>
  </w:style>
  <w:style w:type="character" w:customStyle="1" w:styleId="Rientrocorpodeltesto2Carattere">
    <w:name w:val="Rientro corpo del testo 2 Carattere"/>
    <w:basedOn w:val="Carpredefinitoparagrafo"/>
    <w:link w:val="Rientrocorpodeltesto2"/>
    <w:uiPriority w:val="99"/>
    <w:semiHidden/>
    <w:rsid w:val="00A6306A"/>
  </w:style>
  <w:style w:type="paragraph" w:styleId="Nessunaspaziatura">
    <w:name w:val="No Spacing"/>
    <w:uiPriority w:val="1"/>
    <w:qFormat/>
    <w:rsid w:val="00EB733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889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5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D0B88D-8951-4F18-86A9-46D9862A6C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9F65EB63.dotm</Template>
  <TotalTime>0</TotalTime>
  <Pages>2</Pages>
  <Words>432</Words>
  <Characters>2466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Comune di Bedizzole</Company>
  <LinksUpToDate>false</LinksUpToDate>
  <CharactersWithSpaces>2893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sdds</dc:creator>
  <cp:lastModifiedBy>Daniela Pavic</cp:lastModifiedBy>
  <cp:revision>3</cp:revision>
  <cp:lastPrinted>2019-12-13T09:10:00Z</cp:lastPrinted>
  <dcterms:created xsi:type="dcterms:W3CDTF">2022-04-22T11:22:00Z</dcterms:created>
  <dcterms:modified xsi:type="dcterms:W3CDTF">2022-04-22T11:23:00Z</dcterms:modified>
</cp:coreProperties>
</file>